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BCA" w:rsidRPr="00826D6B" w:rsidRDefault="00BA5BCA" w:rsidP="00826D6B">
      <w:pPr>
        <w:shd w:val="clear" w:color="auto" w:fill="FFFFFF"/>
        <w:spacing w:before="240" w:after="240" w:line="310" w:lineRule="atLeast"/>
        <w:ind w:firstLine="867"/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</w:pP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Для приема в ОООД:</w:t>
      </w:r>
    </w:p>
    <w:p w:rsidR="00BA5BCA" w:rsidRDefault="00BA5BCA" w:rsidP="00826D6B">
      <w:pPr>
        <w:shd w:val="clear" w:color="auto" w:fill="FFFFFF"/>
        <w:spacing w:before="240" w:after="240" w:line="310" w:lineRule="atLeast"/>
        <w:rPr>
          <w:rFonts w:ascii="Times New Roman" w:hAnsi="Times New Roman" w:cs="Arial"/>
          <w:color w:val="373737"/>
          <w:sz w:val="28"/>
          <w:szCs w:val="28"/>
          <w:lang w:eastAsia="ru-RU"/>
        </w:rPr>
      </w:pP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Родители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(законные представители) детей, </w:t>
      </w: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проживающих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BA5BCA" w:rsidRPr="00826D6B" w:rsidRDefault="00BA5BCA" w:rsidP="00826D6B">
      <w:pPr>
        <w:shd w:val="clear" w:color="auto" w:fill="FFFFFF"/>
        <w:spacing w:before="240" w:after="240" w:line="310" w:lineRule="atLeast"/>
        <w:rPr>
          <w:rFonts w:ascii="Times New Roman" w:hAnsi="Times New Roman" w:cs="Arial"/>
          <w:color w:val="373737"/>
          <w:sz w:val="28"/>
          <w:szCs w:val="28"/>
          <w:lang w:eastAsia="ru-RU"/>
        </w:rPr>
      </w:pP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Родители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(законные представители) детей, </w:t>
      </w: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не проживающих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на закрепленной территории, дополнительно предъявляют свидетельство о рождении ребенка.</w:t>
      </w:r>
    </w:p>
    <w:p w:rsidR="00BA5BCA" w:rsidRPr="00826D6B" w:rsidRDefault="00BA5BCA" w:rsidP="00826D6B">
      <w:pPr>
        <w:shd w:val="clear" w:color="auto" w:fill="FFFFFF"/>
        <w:spacing w:before="240" w:after="240" w:line="310" w:lineRule="atLeast"/>
        <w:rPr>
          <w:rFonts w:ascii="Times New Roman" w:hAnsi="Times New Roman" w:cs="Arial"/>
          <w:color w:val="373737"/>
          <w:sz w:val="28"/>
          <w:szCs w:val="28"/>
          <w:lang w:eastAsia="ru-RU"/>
        </w:rPr>
      </w:pP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Родители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(законные представители) детей, являющихся </w:t>
      </w: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иностранными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</w:t>
      </w: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гражданами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или лицами </w:t>
      </w: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без гражданства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>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BA5BCA" w:rsidRPr="00826D6B" w:rsidRDefault="00BA5BCA" w:rsidP="00826D6B">
      <w:pPr>
        <w:shd w:val="clear" w:color="auto" w:fill="FFFFFF"/>
        <w:spacing w:before="240" w:after="240" w:line="310" w:lineRule="atLeast"/>
        <w:rPr>
          <w:rFonts w:ascii="Times New Roman" w:hAnsi="Times New Roman" w:cs="Arial"/>
          <w:color w:val="373737"/>
          <w:sz w:val="28"/>
          <w:szCs w:val="28"/>
          <w:lang w:eastAsia="ru-RU"/>
        </w:rPr>
      </w:pP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Иностранные граждане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и </w:t>
      </w:r>
      <w:r w:rsidRPr="00826D6B">
        <w:rPr>
          <w:rFonts w:ascii="Times New Roman" w:hAnsi="Times New Roman" w:cs="Arial"/>
          <w:b/>
          <w:bCs/>
          <w:color w:val="373737"/>
          <w:sz w:val="28"/>
          <w:szCs w:val="28"/>
          <w:lang w:eastAsia="ru-RU"/>
        </w:rPr>
        <w:t>лица без гражданства</w:t>
      </w: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 xml:space="preserve"> все документы представляют на русском языке или вместе с заверенным в установленном порядке переводом на русский язык.</w:t>
      </w:r>
    </w:p>
    <w:p w:rsidR="00BA5BCA" w:rsidRPr="00826D6B" w:rsidRDefault="00BA5BCA" w:rsidP="00826D6B">
      <w:pPr>
        <w:shd w:val="clear" w:color="auto" w:fill="FFFFFF"/>
        <w:spacing w:before="240" w:after="240" w:line="310" w:lineRule="atLeast"/>
        <w:rPr>
          <w:rFonts w:ascii="Times New Roman" w:hAnsi="Times New Roman" w:cs="Arial"/>
          <w:color w:val="373737"/>
          <w:sz w:val="28"/>
          <w:szCs w:val="28"/>
          <w:lang w:eastAsia="ru-RU"/>
        </w:rPr>
      </w:pPr>
      <w:r w:rsidRPr="00826D6B">
        <w:rPr>
          <w:rFonts w:ascii="Times New Roman" w:hAnsi="Times New Roman" w:cs="Arial"/>
          <w:color w:val="373737"/>
          <w:sz w:val="28"/>
          <w:szCs w:val="28"/>
          <w:lang w:eastAsia="ru-RU"/>
        </w:rPr>
        <w:t>Копии предъявляемых при приеме документов хранятся в ОООД на время обучения ребенка.</w:t>
      </w:r>
    </w:p>
    <w:p w:rsidR="00BA5BCA" w:rsidRDefault="00BA5BCA"/>
    <w:sectPr w:rsidR="00BA5BCA" w:rsidSect="009C0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71F9"/>
    <w:rsid w:val="002569F4"/>
    <w:rsid w:val="002771F9"/>
    <w:rsid w:val="00540B6D"/>
    <w:rsid w:val="00733825"/>
    <w:rsid w:val="00826D6B"/>
    <w:rsid w:val="009C0DEC"/>
    <w:rsid w:val="00BA5BCA"/>
    <w:rsid w:val="00D03A9D"/>
    <w:rsid w:val="00DE5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176</Words>
  <Characters>1005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Школа47</dc:creator>
  <cp:keywords/>
  <dc:description/>
  <cp:lastModifiedBy>Зиля</cp:lastModifiedBy>
  <cp:revision>2</cp:revision>
  <dcterms:created xsi:type="dcterms:W3CDTF">2017-01-24T13:33:00Z</dcterms:created>
  <dcterms:modified xsi:type="dcterms:W3CDTF">2017-01-24T12:54:00Z</dcterms:modified>
</cp:coreProperties>
</file>