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34E" w:rsidRPr="0008281B" w:rsidRDefault="00CA234E" w:rsidP="000D3CDC">
      <w:pPr>
        <w:ind w:firstLine="708"/>
        <w:jc w:val="both"/>
        <w:rPr>
          <w:sz w:val="26"/>
          <w:szCs w:val="26"/>
        </w:rPr>
      </w:pPr>
    </w:p>
    <w:p w:rsidR="00CA234E" w:rsidRDefault="00CA234E" w:rsidP="00565588">
      <w:pPr>
        <w:ind w:firstLine="708"/>
        <w:jc w:val="both"/>
        <w:rPr>
          <w:sz w:val="26"/>
          <w:szCs w:val="26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9pt;margin-top:12.05pt;width:492.85pt;height:696.45pt;z-index:251658240">
            <v:imagedata r:id="rId7" o:title=""/>
            <w10:wrap type="square"/>
          </v:shape>
        </w:pict>
      </w:r>
    </w:p>
    <w:p w:rsidR="00CA234E" w:rsidRDefault="00CA234E" w:rsidP="000D3CDC">
      <w:pPr>
        <w:ind w:firstLine="708"/>
        <w:jc w:val="both"/>
        <w:rPr>
          <w:sz w:val="26"/>
          <w:szCs w:val="26"/>
        </w:rPr>
      </w:pPr>
    </w:p>
    <w:p w:rsidR="00CA234E" w:rsidRDefault="00CA234E" w:rsidP="000D3CDC">
      <w:pPr>
        <w:ind w:firstLine="708"/>
        <w:jc w:val="both"/>
        <w:rPr>
          <w:sz w:val="26"/>
          <w:szCs w:val="26"/>
        </w:rPr>
      </w:pPr>
      <w:r w:rsidRPr="000D3CDC">
        <w:rPr>
          <w:sz w:val="26"/>
          <w:szCs w:val="26"/>
        </w:rPr>
        <w:t>Основными задачами плана  образовательной деятельности являются:</w:t>
      </w:r>
    </w:p>
    <w:p w:rsidR="00CA234E" w:rsidRPr="000D3CDC" w:rsidRDefault="00CA234E" w:rsidP="000D3CDC">
      <w:pPr>
        <w:ind w:firstLine="708"/>
        <w:jc w:val="both"/>
        <w:rPr>
          <w:sz w:val="26"/>
          <w:szCs w:val="26"/>
        </w:rPr>
      </w:pPr>
    </w:p>
    <w:p w:rsidR="00CA234E" w:rsidRPr="00F76240" w:rsidRDefault="00CA234E" w:rsidP="005630A0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Регулирование объема образовательной нагрузки.</w:t>
      </w:r>
    </w:p>
    <w:p w:rsidR="00CA234E" w:rsidRPr="00F76240" w:rsidRDefault="00CA234E" w:rsidP="005630A0">
      <w:pPr>
        <w:numPr>
          <w:ilvl w:val="0"/>
          <w:numId w:val="1"/>
        </w:numPr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Реализация Федерального государственного образовательного стандарта дошкольного образования  в содержании воспитательно-образовательного процесса в МБДОУ. </w:t>
      </w:r>
    </w:p>
    <w:p w:rsidR="00CA234E" w:rsidRPr="00F76240" w:rsidRDefault="00CA234E" w:rsidP="005630A0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Введение </w:t>
      </w:r>
      <w:r>
        <w:rPr>
          <w:sz w:val="26"/>
          <w:szCs w:val="26"/>
        </w:rPr>
        <w:t>этнокультурных региональных составляющих</w:t>
      </w:r>
      <w:r w:rsidRPr="00F76240">
        <w:rPr>
          <w:sz w:val="26"/>
          <w:szCs w:val="26"/>
        </w:rPr>
        <w:t xml:space="preserve"> и  специфики МБДОУ. </w:t>
      </w:r>
    </w:p>
    <w:p w:rsidR="00CA234E" w:rsidRPr="00F76240" w:rsidRDefault="00CA234E" w:rsidP="005630A0">
      <w:pPr>
        <w:numPr>
          <w:ilvl w:val="0"/>
          <w:numId w:val="1"/>
        </w:numPr>
        <w:tabs>
          <w:tab w:val="clear" w:pos="720"/>
          <w:tab w:val="num" w:pos="0"/>
        </w:tabs>
        <w:ind w:left="0"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Обеспечение единства всех компонентов (федерального, регионального и МБДОУ).</w:t>
      </w:r>
    </w:p>
    <w:p w:rsidR="00CA234E" w:rsidRPr="00F76240" w:rsidRDefault="00CA234E" w:rsidP="005630A0">
      <w:pPr>
        <w:tabs>
          <w:tab w:val="left" w:pos="720"/>
          <w:tab w:val="left" w:pos="900"/>
        </w:tabs>
        <w:ind w:firstLine="54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  В соответствии с Федеральным  законом РФ  «Об образовании в Российской Федерации» (ст. 28, 29, 32) в структуре учебного плана МБДОУ выделены две части: инвариантная и вариативная. Инвариантная часть реализует обязательную часть основной  образовательной программы МБДОУ. Вариативная часть учитывает условия МБДОУ, интересы и особенности воспитанников, запросы родителей. Обе части учебного плана реализуются во взаимодействии друг с другом, органично дополняя друг друга, и направлены на </w:t>
      </w:r>
      <w:r>
        <w:rPr>
          <w:sz w:val="26"/>
          <w:szCs w:val="26"/>
        </w:rPr>
        <w:t xml:space="preserve"> всестороннее </w:t>
      </w:r>
      <w:r w:rsidRPr="00F76240">
        <w:rPr>
          <w:sz w:val="26"/>
          <w:szCs w:val="26"/>
        </w:rPr>
        <w:t xml:space="preserve">развитие детей. </w:t>
      </w:r>
    </w:p>
    <w:p w:rsidR="00CA234E" w:rsidRPr="00762E7C" w:rsidRDefault="00CA234E" w:rsidP="005630A0">
      <w:pPr>
        <w:tabs>
          <w:tab w:val="left" w:pos="224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Pr="00F76240">
        <w:rPr>
          <w:sz w:val="26"/>
          <w:szCs w:val="26"/>
        </w:rPr>
        <w:t>Учебный план определяет основ</w:t>
      </w:r>
      <w:r>
        <w:rPr>
          <w:sz w:val="26"/>
          <w:szCs w:val="26"/>
        </w:rPr>
        <w:t xml:space="preserve">ные образовательные направления </w:t>
      </w:r>
      <w:r w:rsidRPr="00F76240">
        <w:rPr>
          <w:sz w:val="26"/>
          <w:szCs w:val="26"/>
        </w:rPr>
        <w:t xml:space="preserve"> </w:t>
      </w:r>
      <w:r>
        <w:rPr>
          <w:sz w:val="26"/>
          <w:szCs w:val="26"/>
        </w:rPr>
        <w:t>воспитательно – образовательного процесса и максимально допустимы</w:t>
      </w:r>
      <w:r w:rsidRPr="00F76240">
        <w:rPr>
          <w:sz w:val="26"/>
          <w:szCs w:val="26"/>
        </w:rPr>
        <w:t xml:space="preserve">й </w:t>
      </w:r>
      <w:r w:rsidRPr="00762E7C">
        <w:rPr>
          <w:sz w:val="26"/>
          <w:szCs w:val="26"/>
        </w:rPr>
        <w:t>объём времени для организации совместной деятельности взрослых и детей с учётом интеграции образовательных областей</w:t>
      </w:r>
      <w:r>
        <w:rPr>
          <w:sz w:val="26"/>
          <w:szCs w:val="26"/>
        </w:rPr>
        <w:t>, организованной образовательной деятельности, самостоятельной деятельности детей.</w:t>
      </w:r>
    </w:p>
    <w:p w:rsidR="00CA234E" w:rsidRPr="00F76240" w:rsidRDefault="00CA234E" w:rsidP="005630A0">
      <w:pPr>
        <w:ind w:firstLine="360"/>
        <w:jc w:val="both"/>
        <w:rPr>
          <w:sz w:val="26"/>
          <w:szCs w:val="26"/>
        </w:rPr>
      </w:pPr>
      <w:r w:rsidRPr="000D3CDC">
        <w:rPr>
          <w:sz w:val="26"/>
          <w:szCs w:val="26"/>
        </w:rPr>
        <w:t>Содержание воспитательно-образовательного процесса</w:t>
      </w:r>
      <w:r w:rsidRPr="00F76240">
        <w:rPr>
          <w:b/>
          <w:sz w:val="26"/>
          <w:szCs w:val="26"/>
        </w:rPr>
        <w:t xml:space="preserve"> </w:t>
      </w:r>
      <w:r w:rsidRPr="00F76240">
        <w:rPr>
          <w:sz w:val="26"/>
          <w:szCs w:val="26"/>
        </w:rPr>
        <w:t xml:space="preserve">включает совокупность </w:t>
      </w:r>
      <w:r w:rsidRPr="00F76240">
        <w:rPr>
          <w:iCs/>
          <w:sz w:val="26"/>
          <w:szCs w:val="26"/>
        </w:rPr>
        <w:t xml:space="preserve">образовательных областей: </w:t>
      </w:r>
      <w:r w:rsidRPr="00F76240">
        <w:rPr>
          <w:sz w:val="26"/>
          <w:szCs w:val="26"/>
        </w:rPr>
        <w:t>«Физическое развитие»,</w:t>
      </w:r>
      <w:r>
        <w:rPr>
          <w:sz w:val="26"/>
          <w:szCs w:val="26"/>
        </w:rPr>
        <w:t xml:space="preserve"> «П</w:t>
      </w:r>
      <w:r w:rsidRPr="00F76240">
        <w:rPr>
          <w:sz w:val="26"/>
          <w:szCs w:val="26"/>
        </w:rPr>
        <w:t>ознавательное р</w:t>
      </w:r>
      <w:r>
        <w:rPr>
          <w:sz w:val="26"/>
          <w:szCs w:val="26"/>
        </w:rPr>
        <w:t>азвитие», «Речевое развитие», «С</w:t>
      </w:r>
      <w:r w:rsidRPr="00F76240">
        <w:rPr>
          <w:sz w:val="26"/>
          <w:szCs w:val="26"/>
        </w:rPr>
        <w:t>оциально – коммуникативное развитие», «Художественно – эстетическое развитие»</w:t>
      </w:r>
      <w:r w:rsidRPr="00F76240">
        <w:rPr>
          <w:iCs/>
          <w:sz w:val="26"/>
          <w:szCs w:val="26"/>
        </w:rPr>
        <w:t xml:space="preserve">, которые обеспечивают </w:t>
      </w:r>
      <w:r w:rsidRPr="00F76240">
        <w:rPr>
          <w:sz w:val="26"/>
          <w:szCs w:val="26"/>
        </w:rPr>
        <w:t>разностороннее</w:t>
      </w:r>
      <w:r w:rsidRPr="00F76240">
        <w:rPr>
          <w:iCs/>
          <w:sz w:val="26"/>
          <w:szCs w:val="26"/>
        </w:rPr>
        <w:t xml:space="preserve">  развитие </w:t>
      </w:r>
      <w:r w:rsidRPr="00F76240">
        <w:rPr>
          <w:sz w:val="26"/>
          <w:szCs w:val="26"/>
        </w:rPr>
        <w:t>детей с учетом их возрастных и индивидуальных особенностей.</w:t>
      </w:r>
      <w:r w:rsidRPr="00F76240">
        <w:rPr>
          <w:iCs/>
          <w:sz w:val="26"/>
          <w:szCs w:val="26"/>
        </w:rPr>
        <w:t xml:space="preserve"> </w:t>
      </w:r>
    </w:p>
    <w:p w:rsidR="00CA234E" w:rsidRPr="00F76240" w:rsidRDefault="00CA234E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Учебный </w:t>
      </w:r>
      <w:r>
        <w:rPr>
          <w:sz w:val="26"/>
          <w:szCs w:val="26"/>
        </w:rPr>
        <w:t>план МБДОУ «Д/с № 62 «Тирэк</w:t>
      </w:r>
      <w:r w:rsidRPr="00F76240">
        <w:rPr>
          <w:sz w:val="26"/>
          <w:szCs w:val="26"/>
        </w:rPr>
        <w:t xml:space="preserve">» </w:t>
      </w:r>
      <w:r>
        <w:rPr>
          <w:sz w:val="26"/>
          <w:szCs w:val="26"/>
        </w:rPr>
        <w:t xml:space="preserve"> </w:t>
      </w:r>
      <w:r w:rsidRPr="00F76240">
        <w:rPr>
          <w:sz w:val="26"/>
          <w:szCs w:val="26"/>
        </w:rPr>
        <w:t xml:space="preserve">составлен в соответствии с основной  образовательной программой ДОУ и включает в себя: </w:t>
      </w:r>
    </w:p>
    <w:p w:rsidR="00CA234E" w:rsidRPr="00F76240" w:rsidRDefault="00CA234E" w:rsidP="005630A0">
      <w:pPr>
        <w:autoSpaceDE w:val="0"/>
        <w:autoSpaceDN w:val="0"/>
        <w:adjustRightInd w:val="0"/>
        <w:contextualSpacing/>
        <w:jc w:val="both"/>
        <w:rPr>
          <w:sz w:val="26"/>
          <w:szCs w:val="26"/>
          <w:lang w:eastAsia="en-US"/>
        </w:rPr>
      </w:pPr>
      <w:r w:rsidRPr="00F76240">
        <w:rPr>
          <w:sz w:val="26"/>
          <w:szCs w:val="26"/>
        </w:rPr>
        <w:t xml:space="preserve">          -  </w:t>
      </w:r>
      <w:r>
        <w:rPr>
          <w:sz w:val="26"/>
          <w:szCs w:val="26"/>
          <w:lang w:eastAsia="en-US"/>
        </w:rPr>
        <w:t xml:space="preserve">Примерную основную </w:t>
      </w:r>
      <w:r w:rsidRPr="00F76240">
        <w:rPr>
          <w:sz w:val="26"/>
          <w:szCs w:val="26"/>
          <w:lang w:eastAsia="en-US"/>
        </w:rPr>
        <w:t>образовательную программу дошкольного образования «От рождения до школы» под  редакцией Н.Е.Вераксы, Т.С.Комаровой, М.А.Василь</w:t>
      </w:r>
      <w:r>
        <w:rPr>
          <w:sz w:val="26"/>
          <w:szCs w:val="26"/>
          <w:lang w:eastAsia="en-US"/>
        </w:rPr>
        <w:t>евой. - М.: МОЗАИКА-СИНТЕЗ, 2015</w:t>
      </w:r>
      <w:r w:rsidRPr="00F76240">
        <w:rPr>
          <w:sz w:val="26"/>
          <w:szCs w:val="26"/>
          <w:lang w:eastAsia="en-US"/>
        </w:rPr>
        <w:t>.</w:t>
      </w:r>
    </w:p>
    <w:p w:rsidR="00CA234E" w:rsidRPr="00F76240" w:rsidRDefault="00CA234E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- Парциальные программы, дополняющие содержание образовательной деятельности.</w:t>
      </w:r>
    </w:p>
    <w:p w:rsidR="00CA234E" w:rsidRDefault="00CA234E" w:rsidP="00076595">
      <w:pPr>
        <w:ind w:firstLine="36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Содержание психолого – педагогической работы с детьми дается </w:t>
      </w:r>
      <w:r>
        <w:rPr>
          <w:b/>
          <w:sz w:val="26"/>
          <w:szCs w:val="26"/>
        </w:rPr>
        <w:t>по образовательным областям</w:t>
      </w:r>
      <w:r>
        <w:rPr>
          <w:sz w:val="26"/>
          <w:szCs w:val="26"/>
        </w:rPr>
        <w:t xml:space="preserve">: </w:t>
      </w:r>
    </w:p>
    <w:p w:rsidR="00CA234E" w:rsidRDefault="00CA234E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Образовательная область  </w:t>
      </w:r>
      <w:r>
        <w:rPr>
          <w:b/>
          <w:sz w:val="26"/>
          <w:szCs w:val="26"/>
        </w:rPr>
        <w:t>«Социально – коммуникативное развитие»</w:t>
      </w:r>
      <w:r>
        <w:rPr>
          <w:sz w:val="26"/>
          <w:szCs w:val="26"/>
        </w:rPr>
        <w:t xml:space="preserve"> (социализация, развития общения, нравственное воспитание, ребенок в семье и сообществе, самообслуживание, самостоятельность, трудовое воспитание, формирование основ безопасности);</w:t>
      </w:r>
    </w:p>
    <w:p w:rsidR="00CA234E" w:rsidRDefault="00CA234E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Образовательная область </w:t>
      </w:r>
      <w:r>
        <w:rPr>
          <w:b/>
          <w:sz w:val="26"/>
          <w:szCs w:val="26"/>
        </w:rPr>
        <w:t>«Познавательное развитие»</w:t>
      </w:r>
      <w:r>
        <w:rPr>
          <w:sz w:val="26"/>
          <w:szCs w:val="26"/>
        </w:rPr>
        <w:t xml:space="preserve"> (формирование элементарных математических представлений, развитие познавательно – исследовательской деятельности, ознакомление с предметным окружением, ознакомление с социальным миром, ознакомление с миром природы); </w:t>
      </w:r>
    </w:p>
    <w:p w:rsidR="00CA234E" w:rsidRDefault="00CA234E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>
        <w:rPr>
          <w:sz w:val="26"/>
          <w:szCs w:val="26"/>
        </w:rPr>
        <w:t>Образовательная область</w:t>
      </w:r>
      <w:r>
        <w:rPr>
          <w:b/>
          <w:sz w:val="26"/>
          <w:szCs w:val="26"/>
        </w:rPr>
        <w:t xml:space="preserve"> «Речевое развитие»</w:t>
      </w:r>
      <w:r>
        <w:rPr>
          <w:sz w:val="26"/>
          <w:szCs w:val="26"/>
        </w:rPr>
        <w:t xml:space="preserve"> (развитие речи, приобщение к художественной литературе);</w:t>
      </w:r>
    </w:p>
    <w:p w:rsidR="00CA234E" w:rsidRDefault="00CA234E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Образовательная область </w:t>
      </w:r>
      <w:r>
        <w:rPr>
          <w:b/>
          <w:sz w:val="26"/>
          <w:szCs w:val="26"/>
        </w:rPr>
        <w:t>«Художественно - эстетическое развитие»</w:t>
      </w:r>
      <w:r>
        <w:rPr>
          <w:sz w:val="26"/>
          <w:szCs w:val="26"/>
        </w:rPr>
        <w:t xml:space="preserve"> (приобщение к искусству, изобразительная деятельность, конструктивно – модельная деятельность, музыкальная деятельность);</w:t>
      </w:r>
    </w:p>
    <w:p w:rsidR="00CA234E" w:rsidRDefault="00CA234E" w:rsidP="00076595">
      <w:pPr>
        <w:numPr>
          <w:ilvl w:val="0"/>
          <w:numId w:val="9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Образовательная область </w:t>
      </w:r>
      <w:r>
        <w:rPr>
          <w:b/>
          <w:sz w:val="26"/>
          <w:szCs w:val="26"/>
        </w:rPr>
        <w:t>«Физическое  развитие»</w:t>
      </w:r>
      <w:r>
        <w:rPr>
          <w:sz w:val="26"/>
          <w:szCs w:val="26"/>
        </w:rPr>
        <w:t xml:space="preserve"> (формирование начальных представлений о здоровом образе жизни, физическая культура).</w:t>
      </w:r>
    </w:p>
    <w:p w:rsidR="00CA234E" w:rsidRPr="00F76240" w:rsidRDefault="00CA234E" w:rsidP="00076595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Содержание работы ориентировано на разностороннее развитие дошкольников с учетом их возрастных и индивидуальных особенностей.</w:t>
      </w:r>
    </w:p>
    <w:p w:rsidR="00CA234E" w:rsidRPr="00F76240" w:rsidRDefault="00CA234E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Учебный план состоит из инвариантной (базовый компонент) и вариативной частей. </w:t>
      </w:r>
    </w:p>
    <w:p w:rsidR="00CA234E" w:rsidRDefault="00CA234E" w:rsidP="00C26F3E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2017-2018 </w:t>
      </w:r>
      <w:r w:rsidRPr="00F76240">
        <w:rPr>
          <w:sz w:val="26"/>
          <w:szCs w:val="26"/>
        </w:rPr>
        <w:t xml:space="preserve"> учебном </w:t>
      </w:r>
      <w:r>
        <w:rPr>
          <w:sz w:val="26"/>
          <w:szCs w:val="26"/>
        </w:rPr>
        <w:t xml:space="preserve">году в МБДОУ функционируют 5 групп: </w:t>
      </w:r>
    </w:p>
    <w:p w:rsidR="00CA234E" w:rsidRDefault="00CA234E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одна группа с 3 до 4 лет  - вторая младшая</w:t>
      </w:r>
      <w:r w:rsidRPr="00F76240">
        <w:rPr>
          <w:sz w:val="26"/>
          <w:szCs w:val="26"/>
        </w:rPr>
        <w:t xml:space="preserve">; </w:t>
      </w:r>
    </w:p>
    <w:p w:rsidR="00CA234E" w:rsidRDefault="00CA234E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одна группа   с 4 до 5 лет</w:t>
      </w:r>
      <w:r w:rsidRPr="00F76240">
        <w:rPr>
          <w:sz w:val="26"/>
          <w:szCs w:val="26"/>
        </w:rPr>
        <w:t xml:space="preserve"> - </w:t>
      </w:r>
      <w:r>
        <w:rPr>
          <w:sz w:val="26"/>
          <w:szCs w:val="26"/>
        </w:rPr>
        <w:t xml:space="preserve"> средняя</w:t>
      </w:r>
      <w:r w:rsidRPr="00F76240">
        <w:rPr>
          <w:sz w:val="26"/>
          <w:szCs w:val="26"/>
        </w:rPr>
        <w:t xml:space="preserve">;  </w:t>
      </w:r>
    </w:p>
    <w:p w:rsidR="00CA234E" w:rsidRDefault="00CA234E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одна группа   с 5 до 6 лет</w:t>
      </w:r>
      <w:r w:rsidRPr="00F76240">
        <w:rPr>
          <w:sz w:val="26"/>
          <w:szCs w:val="26"/>
        </w:rPr>
        <w:t xml:space="preserve"> -</w:t>
      </w:r>
      <w:r>
        <w:rPr>
          <w:sz w:val="26"/>
          <w:szCs w:val="26"/>
        </w:rPr>
        <w:t xml:space="preserve">  старшая</w:t>
      </w:r>
      <w:r w:rsidRPr="00F76240">
        <w:rPr>
          <w:sz w:val="26"/>
          <w:szCs w:val="26"/>
        </w:rPr>
        <w:t xml:space="preserve">;  </w:t>
      </w:r>
    </w:p>
    <w:p w:rsidR="00CA234E" w:rsidRPr="00F76240" w:rsidRDefault="00CA234E" w:rsidP="005630A0">
      <w:pPr>
        <w:tabs>
          <w:tab w:val="left" w:pos="5825"/>
        </w:tabs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- две группы   с 6 до 7 лет</w:t>
      </w:r>
      <w:r w:rsidRPr="00F76240">
        <w:rPr>
          <w:sz w:val="26"/>
          <w:szCs w:val="26"/>
        </w:rPr>
        <w:t xml:space="preserve"> – подготовительные к школе группы.</w:t>
      </w:r>
    </w:p>
    <w:p w:rsidR="00CA234E" w:rsidRPr="00F76240" w:rsidRDefault="00CA234E" w:rsidP="005630A0">
      <w:pPr>
        <w:ind w:left="-57" w:firstLine="417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С  учетом данных направлений деятельности МБДОУ и особенностями реализуемых программ, а также в соответствии с вышеперечисленными нормативными актами, составле</w:t>
      </w:r>
      <w:r>
        <w:rPr>
          <w:sz w:val="26"/>
          <w:szCs w:val="26"/>
        </w:rPr>
        <w:t>н настоящий учебный план на 2017-2018</w:t>
      </w:r>
      <w:r w:rsidRPr="00F76240">
        <w:rPr>
          <w:sz w:val="26"/>
          <w:szCs w:val="26"/>
        </w:rPr>
        <w:t xml:space="preserve"> учебный год:</w:t>
      </w:r>
    </w:p>
    <w:p w:rsidR="00CA234E" w:rsidRPr="00EA6D79" w:rsidRDefault="00CA234E" w:rsidP="005630A0">
      <w:pPr>
        <w:jc w:val="both"/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702"/>
        <w:gridCol w:w="1546"/>
        <w:gridCol w:w="1290"/>
        <w:gridCol w:w="1418"/>
        <w:gridCol w:w="1516"/>
        <w:gridCol w:w="1536"/>
      </w:tblGrid>
      <w:tr w:rsidR="00CA234E" w:rsidRPr="00EA6D79" w:rsidTr="000D3CDC">
        <w:trPr>
          <w:trHeight w:val="259"/>
        </w:trPr>
        <w:tc>
          <w:tcPr>
            <w:tcW w:w="2702" w:type="dxa"/>
            <w:vMerge w:val="restart"/>
          </w:tcPr>
          <w:p w:rsidR="00CA234E" w:rsidRPr="000D3CDC" w:rsidRDefault="00CA234E" w:rsidP="00762E7C">
            <w:pPr>
              <w:jc w:val="center"/>
            </w:pPr>
            <w:r w:rsidRPr="000D3CDC">
              <w:t>Возрастная группа</w:t>
            </w:r>
          </w:p>
        </w:tc>
        <w:tc>
          <w:tcPr>
            <w:tcW w:w="1546" w:type="dxa"/>
            <w:vMerge w:val="restart"/>
          </w:tcPr>
          <w:p w:rsidR="00CA234E" w:rsidRPr="000D3CDC" w:rsidRDefault="00CA234E" w:rsidP="00762E7C">
            <w:pPr>
              <w:jc w:val="center"/>
              <w:rPr>
                <w:lang w:val="en-US"/>
              </w:rPr>
            </w:pPr>
            <w:r w:rsidRPr="000D3CDC">
              <w:t>Инвари-</w:t>
            </w:r>
          </w:p>
          <w:p w:rsidR="00CA234E" w:rsidRPr="000D3CDC" w:rsidRDefault="00CA234E" w:rsidP="00762E7C">
            <w:pPr>
              <w:jc w:val="center"/>
              <w:rPr>
                <w:lang w:val="en-US"/>
              </w:rPr>
            </w:pPr>
            <w:r w:rsidRPr="000D3CDC">
              <w:t>антная часть</w:t>
            </w:r>
          </w:p>
        </w:tc>
        <w:tc>
          <w:tcPr>
            <w:tcW w:w="1290" w:type="dxa"/>
            <w:vMerge w:val="restart"/>
          </w:tcPr>
          <w:p w:rsidR="00CA234E" w:rsidRPr="000D3CDC" w:rsidRDefault="00CA234E" w:rsidP="00762E7C">
            <w:pPr>
              <w:jc w:val="center"/>
              <w:rPr>
                <w:lang w:val="en-US"/>
              </w:rPr>
            </w:pPr>
            <w:r w:rsidRPr="000D3CDC">
              <w:t>Вариатив-ная часть</w:t>
            </w:r>
          </w:p>
        </w:tc>
        <w:tc>
          <w:tcPr>
            <w:tcW w:w="1418" w:type="dxa"/>
            <w:vMerge w:val="restart"/>
          </w:tcPr>
          <w:p w:rsidR="00CA234E" w:rsidRPr="000D3CDC" w:rsidRDefault="00CA234E" w:rsidP="00762E7C">
            <w:pPr>
              <w:jc w:val="center"/>
            </w:pPr>
            <w:r w:rsidRPr="000D3CDC">
              <w:t>Длитель-</w:t>
            </w:r>
          </w:p>
          <w:p w:rsidR="00CA234E" w:rsidRPr="000D3CDC" w:rsidRDefault="00CA234E" w:rsidP="00762E7C">
            <w:pPr>
              <w:jc w:val="center"/>
            </w:pPr>
            <w:r w:rsidRPr="000D3CDC">
              <w:t xml:space="preserve">ность </w:t>
            </w:r>
          </w:p>
          <w:p w:rsidR="00CA234E" w:rsidRPr="000D3CDC" w:rsidRDefault="00CA234E" w:rsidP="00762E7C">
            <w:pPr>
              <w:jc w:val="center"/>
            </w:pPr>
            <w:r w:rsidRPr="000D3CDC">
              <w:t xml:space="preserve">(в мин.) </w:t>
            </w:r>
          </w:p>
        </w:tc>
        <w:tc>
          <w:tcPr>
            <w:tcW w:w="3052" w:type="dxa"/>
            <w:gridSpan w:val="2"/>
          </w:tcPr>
          <w:p w:rsidR="00CA234E" w:rsidRPr="000D3CDC" w:rsidRDefault="00CA234E" w:rsidP="00762E7C">
            <w:pPr>
              <w:jc w:val="center"/>
            </w:pPr>
            <w:r w:rsidRPr="000D3CDC">
              <w:t>Недельная нагрузка</w:t>
            </w:r>
          </w:p>
        </w:tc>
      </w:tr>
      <w:tr w:rsidR="00CA234E" w:rsidRPr="00EA6D79" w:rsidTr="000D3CDC">
        <w:trPr>
          <w:trHeight w:val="146"/>
        </w:trPr>
        <w:tc>
          <w:tcPr>
            <w:tcW w:w="2702" w:type="dxa"/>
            <w:vMerge/>
            <w:vAlign w:val="center"/>
          </w:tcPr>
          <w:p w:rsidR="00CA234E" w:rsidRPr="000D3CDC" w:rsidRDefault="00CA234E" w:rsidP="00762E7C"/>
        </w:tc>
        <w:tc>
          <w:tcPr>
            <w:tcW w:w="1546" w:type="dxa"/>
            <w:vMerge/>
            <w:vAlign w:val="center"/>
          </w:tcPr>
          <w:p w:rsidR="00CA234E" w:rsidRPr="000D3CDC" w:rsidRDefault="00CA234E" w:rsidP="00762E7C"/>
        </w:tc>
        <w:tc>
          <w:tcPr>
            <w:tcW w:w="1290" w:type="dxa"/>
            <w:vMerge/>
            <w:vAlign w:val="center"/>
          </w:tcPr>
          <w:p w:rsidR="00CA234E" w:rsidRPr="000D3CDC" w:rsidRDefault="00CA234E" w:rsidP="00762E7C"/>
        </w:tc>
        <w:tc>
          <w:tcPr>
            <w:tcW w:w="1418" w:type="dxa"/>
            <w:vMerge/>
            <w:vAlign w:val="center"/>
          </w:tcPr>
          <w:p w:rsidR="00CA234E" w:rsidRPr="000D3CDC" w:rsidRDefault="00CA234E" w:rsidP="00762E7C"/>
        </w:tc>
        <w:tc>
          <w:tcPr>
            <w:tcW w:w="1516" w:type="dxa"/>
          </w:tcPr>
          <w:p w:rsidR="00CA234E" w:rsidRPr="000D3CDC" w:rsidRDefault="00CA234E" w:rsidP="00762E7C">
            <w:pPr>
              <w:jc w:val="center"/>
            </w:pPr>
            <w:r w:rsidRPr="000D3CDC">
              <w:t xml:space="preserve">Количество </w:t>
            </w:r>
          </w:p>
        </w:tc>
        <w:tc>
          <w:tcPr>
            <w:tcW w:w="1536" w:type="dxa"/>
          </w:tcPr>
          <w:p w:rsidR="00CA234E" w:rsidRPr="000D3CDC" w:rsidRDefault="00CA234E" w:rsidP="00762E7C">
            <w:pPr>
              <w:jc w:val="center"/>
            </w:pPr>
            <w:r w:rsidRPr="000D3CDC">
              <w:t xml:space="preserve">Время </w:t>
            </w:r>
          </w:p>
          <w:p w:rsidR="00CA234E" w:rsidRPr="000D3CDC" w:rsidRDefault="00CA234E" w:rsidP="00762E7C">
            <w:pPr>
              <w:jc w:val="center"/>
            </w:pPr>
            <w:r w:rsidRPr="000D3CDC">
              <w:t>(в мин.)</w:t>
            </w:r>
          </w:p>
        </w:tc>
      </w:tr>
      <w:tr w:rsidR="00CA234E" w:rsidRPr="00EA6D79" w:rsidTr="000D3CDC">
        <w:trPr>
          <w:trHeight w:val="532"/>
        </w:trPr>
        <w:tc>
          <w:tcPr>
            <w:tcW w:w="2702" w:type="dxa"/>
          </w:tcPr>
          <w:p w:rsidR="00CA234E" w:rsidRPr="00EA6D79" w:rsidRDefault="00CA234E" w:rsidP="00762E7C">
            <w:pPr>
              <w:jc w:val="both"/>
            </w:pPr>
            <w:r w:rsidRPr="00EA6D79">
              <w:t>Вторая младшая группа (от 3 до 4 лет)</w:t>
            </w:r>
          </w:p>
        </w:tc>
        <w:tc>
          <w:tcPr>
            <w:tcW w:w="1546" w:type="dxa"/>
          </w:tcPr>
          <w:p w:rsidR="00CA234E" w:rsidRPr="00EA6D79" w:rsidRDefault="00CA234E" w:rsidP="00762E7C">
            <w:pPr>
              <w:jc w:val="center"/>
            </w:pPr>
            <w:r>
              <w:t xml:space="preserve"> 10</w:t>
            </w:r>
          </w:p>
        </w:tc>
        <w:tc>
          <w:tcPr>
            <w:tcW w:w="1290" w:type="dxa"/>
          </w:tcPr>
          <w:p w:rsidR="00CA234E" w:rsidRPr="00EA6D79" w:rsidRDefault="00CA234E" w:rsidP="00762E7C">
            <w:pPr>
              <w:jc w:val="center"/>
            </w:pPr>
            <w:r>
              <w:t xml:space="preserve"> </w:t>
            </w:r>
          </w:p>
        </w:tc>
        <w:tc>
          <w:tcPr>
            <w:tcW w:w="1418" w:type="dxa"/>
          </w:tcPr>
          <w:p w:rsidR="00CA234E" w:rsidRPr="00EA6D79" w:rsidRDefault="00CA234E" w:rsidP="00762E7C">
            <w:pPr>
              <w:jc w:val="center"/>
            </w:pPr>
            <w:r>
              <w:t xml:space="preserve">до </w:t>
            </w:r>
            <w:r w:rsidRPr="00EA6D79">
              <w:t>15 мин.</w:t>
            </w:r>
          </w:p>
        </w:tc>
        <w:tc>
          <w:tcPr>
            <w:tcW w:w="1516" w:type="dxa"/>
          </w:tcPr>
          <w:p w:rsidR="00CA234E" w:rsidRPr="00EA6D79" w:rsidRDefault="00CA234E" w:rsidP="00762E7C">
            <w:pPr>
              <w:jc w:val="center"/>
            </w:pPr>
            <w:r w:rsidRPr="00EA6D79">
              <w:t>1</w:t>
            </w:r>
            <w:r>
              <w:t>0</w:t>
            </w:r>
          </w:p>
        </w:tc>
        <w:tc>
          <w:tcPr>
            <w:tcW w:w="1536" w:type="dxa"/>
          </w:tcPr>
          <w:p w:rsidR="00CA234E" w:rsidRPr="00EA6D79" w:rsidRDefault="00CA234E" w:rsidP="00762E7C">
            <w:pPr>
              <w:jc w:val="center"/>
            </w:pPr>
            <w:r>
              <w:t>2 ч.30</w:t>
            </w:r>
            <w:r w:rsidRPr="00EA6D79">
              <w:t>мин.</w:t>
            </w:r>
          </w:p>
        </w:tc>
      </w:tr>
      <w:tr w:rsidR="00CA234E" w:rsidRPr="00EA6D79" w:rsidTr="000D3CDC">
        <w:trPr>
          <w:trHeight w:val="517"/>
        </w:trPr>
        <w:tc>
          <w:tcPr>
            <w:tcW w:w="2702" w:type="dxa"/>
          </w:tcPr>
          <w:p w:rsidR="00CA234E" w:rsidRPr="00EA6D79" w:rsidRDefault="00CA234E" w:rsidP="00762E7C">
            <w:pPr>
              <w:jc w:val="both"/>
            </w:pPr>
            <w:r w:rsidRPr="00EA6D79">
              <w:t>Средняя группа (от 4 до 5 лет)</w:t>
            </w:r>
          </w:p>
        </w:tc>
        <w:tc>
          <w:tcPr>
            <w:tcW w:w="1546" w:type="dxa"/>
          </w:tcPr>
          <w:p w:rsidR="00CA234E" w:rsidRPr="00EA6D79" w:rsidRDefault="00CA234E" w:rsidP="00762E7C">
            <w:pPr>
              <w:jc w:val="center"/>
            </w:pPr>
            <w:r w:rsidRPr="00EA6D79">
              <w:t>1</w:t>
            </w:r>
            <w:r>
              <w:t>0</w:t>
            </w:r>
          </w:p>
        </w:tc>
        <w:tc>
          <w:tcPr>
            <w:tcW w:w="1290" w:type="dxa"/>
          </w:tcPr>
          <w:p w:rsidR="00CA234E" w:rsidRPr="00EA6D79" w:rsidRDefault="00CA234E" w:rsidP="00762E7C">
            <w:pPr>
              <w:jc w:val="center"/>
            </w:pPr>
          </w:p>
        </w:tc>
        <w:tc>
          <w:tcPr>
            <w:tcW w:w="1418" w:type="dxa"/>
          </w:tcPr>
          <w:p w:rsidR="00CA234E" w:rsidRPr="00EA6D79" w:rsidRDefault="00CA234E" w:rsidP="00762E7C">
            <w:pPr>
              <w:jc w:val="center"/>
            </w:pPr>
            <w:r>
              <w:t xml:space="preserve">до </w:t>
            </w:r>
            <w:r w:rsidRPr="00EA6D79">
              <w:t>20 мин.</w:t>
            </w:r>
          </w:p>
        </w:tc>
        <w:tc>
          <w:tcPr>
            <w:tcW w:w="1516" w:type="dxa"/>
          </w:tcPr>
          <w:p w:rsidR="00CA234E" w:rsidRPr="00EA6D79" w:rsidRDefault="00CA234E" w:rsidP="00762E7C">
            <w:pPr>
              <w:jc w:val="center"/>
            </w:pPr>
            <w:r w:rsidRPr="00EA6D79">
              <w:t>1</w:t>
            </w:r>
            <w:r>
              <w:t>0</w:t>
            </w:r>
          </w:p>
        </w:tc>
        <w:tc>
          <w:tcPr>
            <w:tcW w:w="1536" w:type="dxa"/>
          </w:tcPr>
          <w:p w:rsidR="00CA234E" w:rsidRPr="00EA6D79" w:rsidRDefault="00CA234E" w:rsidP="00762E7C">
            <w:pPr>
              <w:jc w:val="center"/>
            </w:pPr>
            <w:r>
              <w:t>3ч.30 мин</w:t>
            </w:r>
          </w:p>
        </w:tc>
      </w:tr>
      <w:tr w:rsidR="00CA234E" w:rsidRPr="00EA6D79" w:rsidTr="000D3CDC">
        <w:trPr>
          <w:trHeight w:val="517"/>
        </w:trPr>
        <w:tc>
          <w:tcPr>
            <w:tcW w:w="2702" w:type="dxa"/>
          </w:tcPr>
          <w:p w:rsidR="00CA234E" w:rsidRPr="00E8058A" w:rsidRDefault="00CA234E" w:rsidP="00762E7C">
            <w:pPr>
              <w:jc w:val="both"/>
            </w:pPr>
            <w:r w:rsidRPr="00E8058A">
              <w:t>Старшая группа (от 5 до 6 лет)</w:t>
            </w:r>
          </w:p>
        </w:tc>
        <w:tc>
          <w:tcPr>
            <w:tcW w:w="1546" w:type="dxa"/>
          </w:tcPr>
          <w:p w:rsidR="00CA234E" w:rsidRPr="00E8058A" w:rsidRDefault="00CA234E" w:rsidP="00762E7C">
            <w:pPr>
              <w:jc w:val="center"/>
            </w:pPr>
            <w:r w:rsidRPr="00E8058A">
              <w:t>13</w:t>
            </w:r>
          </w:p>
        </w:tc>
        <w:tc>
          <w:tcPr>
            <w:tcW w:w="1290" w:type="dxa"/>
          </w:tcPr>
          <w:p w:rsidR="00CA234E" w:rsidRPr="00E8058A" w:rsidRDefault="00CA234E" w:rsidP="00762E7C">
            <w:pPr>
              <w:jc w:val="center"/>
            </w:pPr>
            <w:r w:rsidRPr="00E8058A">
              <w:t>1</w:t>
            </w:r>
          </w:p>
        </w:tc>
        <w:tc>
          <w:tcPr>
            <w:tcW w:w="1418" w:type="dxa"/>
          </w:tcPr>
          <w:p w:rsidR="00CA234E" w:rsidRPr="00E8058A" w:rsidRDefault="00CA234E" w:rsidP="00762E7C">
            <w:pPr>
              <w:jc w:val="center"/>
            </w:pPr>
            <w:r w:rsidRPr="00E8058A">
              <w:t>до 25 мин.</w:t>
            </w:r>
          </w:p>
        </w:tc>
        <w:tc>
          <w:tcPr>
            <w:tcW w:w="1516" w:type="dxa"/>
          </w:tcPr>
          <w:p w:rsidR="00CA234E" w:rsidRPr="00E8058A" w:rsidRDefault="00CA234E" w:rsidP="00762E7C">
            <w:pPr>
              <w:jc w:val="center"/>
            </w:pPr>
            <w:r w:rsidRPr="00E8058A">
              <w:t>14</w:t>
            </w:r>
          </w:p>
        </w:tc>
        <w:tc>
          <w:tcPr>
            <w:tcW w:w="1536" w:type="dxa"/>
          </w:tcPr>
          <w:p w:rsidR="00CA234E" w:rsidRPr="00E8058A" w:rsidRDefault="00CA234E" w:rsidP="00D73C6E">
            <w:pPr>
              <w:jc w:val="center"/>
            </w:pPr>
            <w:r w:rsidRPr="00E8058A">
              <w:t>5 ч.50 мин.</w:t>
            </w:r>
          </w:p>
        </w:tc>
      </w:tr>
      <w:tr w:rsidR="00CA234E" w:rsidRPr="00EA6D79" w:rsidTr="000D3CDC">
        <w:trPr>
          <w:trHeight w:val="776"/>
        </w:trPr>
        <w:tc>
          <w:tcPr>
            <w:tcW w:w="2702" w:type="dxa"/>
          </w:tcPr>
          <w:p w:rsidR="00CA234E" w:rsidRPr="00E8058A" w:rsidRDefault="00CA234E" w:rsidP="00762E7C">
            <w:r w:rsidRPr="00E8058A">
              <w:t xml:space="preserve">Подготовительная к школе  группа (от 6 до 7 лет) </w:t>
            </w:r>
          </w:p>
        </w:tc>
        <w:tc>
          <w:tcPr>
            <w:tcW w:w="1546" w:type="dxa"/>
          </w:tcPr>
          <w:p w:rsidR="00CA234E" w:rsidRPr="00E8058A" w:rsidRDefault="00CA234E" w:rsidP="00762E7C">
            <w:pPr>
              <w:jc w:val="center"/>
            </w:pPr>
            <w:r w:rsidRPr="00E8058A">
              <w:t>15</w:t>
            </w:r>
          </w:p>
        </w:tc>
        <w:tc>
          <w:tcPr>
            <w:tcW w:w="1290" w:type="dxa"/>
          </w:tcPr>
          <w:p w:rsidR="00CA234E" w:rsidRPr="00E8058A" w:rsidRDefault="00CA234E" w:rsidP="00762E7C">
            <w:pPr>
              <w:jc w:val="center"/>
            </w:pPr>
            <w:r w:rsidRPr="00E8058A">
              <w:t>2</w:t>
            </w:r>
          </w:p>
        </w:tc>
        <w:tc>
          <w:tcPr>
            <w:tcW w:w="1418" w:type="dxa"/>
          </w:tcPr>
          <w:p w:rsidR="00CA234E" w:rsidRPr="00E8058A" w:rsidRDefault="00CA234E" w:rsidP="00762E7C">
            <w:pPr>
              <w:jc w:val="center"/>
            </w:pPr>
            <w:r w:rsidRPr="00E8058A">
              <w:t>до 30 мин.</w:t>
            </w:r>
          </w:p>
        </w:tc>
        <w:tc>
          <w:tcPr>
            <w:tcW w:w="1516" w:type="dxa"/>
          </w:tcPr>
          <w:p w:rsidR="00CA234E" w:rsidRPr="00E8058A" w:rsidRDefault="00CA234E" w:rsidP="00762E7C">
            <w:pPr>
              <w:jc w:val="center"/>
            </w:pPr>
            <w:r w:rsidRPr="00E8058A">
              <w:t>17</w:t>
            </w:r>
          </w:p>
        </w:tc>
        <w:tc>
          <w:tcPr>
            <w:tcW w:w="1536" w:type="dxa"/>
          </w:tcPr>
          <w:p w:rsidR="00CA234E" w:rsidRPr="00E8058A" w:rsidRDefault="00CA234E" w:rsidP="00762E7C">
            <w:pPr>
              <w:jc w:val="center"/>
            </w:pPr>
            <w:r w:rsidRPr="00E8058A">
              <w:t>8 ч. 30мин.</w:t>
            </w:r>
          </w:p>
        </w:tc>
      </w:tr>
    </w:tbl>
    <w:p w:rsidR="00CA234E" w:rsidRPr="00EA6D79" w:rsidRDefault="00CA234E" w:rsidP="005630A0">
      <w:pPr>
        <w:ind w:firstLine="360"/>
        <w:jc w:val="both"/>
      </w:pPr>
    </w:p>
    <w:p w:rsidR="00CA234E" w:rsidRPr="00F76240" w:rsidRDefault="00CA234E" w:rsidP="005630A0">
      <w:pPr>
        <w:ind w:firstLine="399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В учебном плане выделяются:</w:t>
      </w:r>
    </w:p>
    <w:p w:rsidR="00CA234E" w:rsidRPr="00F76240" w:rsidRDefault="00CA234E" w:rsidP="005630A0">
      <w:pPr>
        <w:numPr>
          <w:ilvl w:val="0"/>
          <w:numId w:val="3"/>
        </w:numPr>
        <w:ind w:left="0" w:firstLine="399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основная обязательная образовательная деятельность, обеспеч</w:t>
      </w:r>
      <w:r>
        <w:rPr>
          <w:sz w:val="26"/>
          <w:szCs w:val="26"/>
        </w:rPr>
        <w:t>ивающая усвоение государственного</w:t>
      </w:r>
      <w:r w:rsidRPr="00F76240">
        <w:rPr>
          <w:sz w:val="26"/>
          <w:szCs w:val="26"/>
        </w:rPr>
        <w:t xml:space="preserve"> образовате</w:t>
      </w:r>
      <w:r>
        <w:rPr>
          <w:sz w:val="26"/>
          <w:szCs w:val="26"/>
        </w:rPr>
        <w:t>льного стандарта</w:t>
      </w:r>
      <w:r w:rsidRPr="00F76240">
        <w:rPr>
          <w:sz w:val="26"/>
          <w:szCs w:val="26"/>
        </w:rPr>
        <w:t xml:space="preserve">; </w:t>
      </w:r>
    </w:p>
    <w:p w:rsidR="00CA234E" w:rsidRPr="00F76240" w:rsidRDefault="00CA234E" w:rsidP="005630A0">
      <w:pPr>
        <w:pStyle w:val="21"/>
        <w:numPr>
          <w:ilvl w:val="0"/>
          <w:numId w:val="3"/>
        </w:numPr>
        <w:tabs>
          <w:tab w:val="left" w:pos="720"/>
        </w:tabs>
        <w:ind w:left="0" w:firstLine="399"/>
        <w:rPr>
          <w:sz w:val="26"/>
          <w:szCs w:val="26"/>
        </w:rPr>
      </w:pPr>
      <w:r w:rsidRPr="00F76240">
        <w:rPr>
          <w:sz w:val="26"/>
          <w:szCs w:val="26"/>
        </w:rPr>
        <w:t>дополнительные совместные мероприятия педагога с детьми, позволяющие более полно реализовать вариативное обучение и усилить дошкольный компонент.</w:t>
      </w:r>
    </w:p>
    <w:p w:rsidR="00CA234E" w:rsidRPr="00F76240" w:rsidRDefault="00CA234E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Во всех группах различные формы </w:t>
      </w:r>
      <w:r>
        <w:rPr>
          <w:sz w:val="26"/>
          <w:szCs w:val="26"/>
        </w:rPr>
        <w:t xml:space="preserve">организованной  </w:t>
      </w:r>
      <w:r w:rsidRPr="00F76240">
        <w:rPr>
          <w:sz w:val="26"/>
          <w:szCs w:val="26"/>
        </w:rPr>
        <w:t>образовательной деятельности с детьми  организуются утром и во вторую половину дня (как по инвариантной, так и по вариативной частям учебного плана).</w:t>
      </w:r>
    </w:p>
    <w:p w:rsidR="00CA234E" w:rsidRPr="00F76240" w:rsidRDefault="00CA234E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В первой половине дня в младших и средних группах планируются не более двух интеллектуальных форм, в группах старшего дошкольного возраста – не более трех. </w:t>
      </w:r>
    </w:p>
    <w:p w:rsidR="00CA234E" w:rsidRPr="00F76240" w:rsidRDefault="00CA234E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В группах детей старшего дошкольного возраста </w:t>
      </w:r>
      <w:r>
        <w:rPr>
          <w:sz w:val="26"/>
          <w:szCs w:val="26"/>
        </w:rPr>
        <w:t xml:space="preserve">организованная  </w:t>
      </w:r>
      <w:r w:rsidRPr="00F76240">
        <w:rPr>
          <w:sz w:val="26"/>
          <w:szCs w:val="26"/>
        </w:rPr>
        <w:t>образовательная</w:t>
      </w:r>
      <w:r w:rsidRPr="00F76240">
        <w:rPr>
          <w:color w:val="000000"/>
          <w:sz w:val="26"/>
          <w:szCs w:val="26"/>
        </w:rPr>
        <w:t xml:space="preserve"> деятельность</w:t>
      </w:r>
      <w:r w:rsidRPr="00F76240">
        <w:rPr>
          <w:sz w:val="26"/>
          <w:szCs w:val="26"/>
        </w:rPr>
        <w:t xml:space="preserve"> во второй поло</w:t>
      </w:r>
      <w:r>
        <w:rPr>
          <w:sz w:val="26"/>
          <w:szCs w:val="26"/>
        </w:rPr>
        <w:t>вине дня планируется не чаще 2</w:t>
      </w:r>
      <w:r w:rsidRPr="00F76240">
        <w:rPr>
          <w:sz w:val="26"/>
          <w:szCs w:val="26"/>
        </w:rPr>
        <w:t xml:space="preserve">–3-х раз в неделю, преимущественно </w:t>
      </w:r>
      <w:r>
        <w:rPr>
          <w:sz w:val="26"/>
          <w:szCs w:val="26"/>
        </w:rPr>
        <w:t>конструктивного</w:t>
      </w:r>
      <w:r w:rsidRPr="00F76240">
        <w:rPr>
          <w:sz w:val="26"/>
          <w:szCs w:val="26"/>
        </w:rPr>
        <w:t xml:space="preserve"> характера. </w:t>
      </w:r>
    </w:p>
    <w:p w:rsidR="00CA234E" w:rsidRPr="00F76240" w:rsidRDefault="00CA234E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Перерывы составляют не менее 10 минут. </w:t>
      </w:r>
    </w:p>
    <w:p w:rsidR="00CA234E" w:rsidRPr="00F76240" w:rsidRDefault="00CA234E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В середине проводится физкультурная тематическая минутка (продолжительность 2-3 минуты).</w:t>
      </w:r>
    </w:p>
    <w:p w:rsidR="00CA234E" w:rsidRPr="00F76240" w:rsidRDefault="00CA234E" w:rsidP="005630A0">
      <w:pPr>
        <w:ind w:firstLine="360"/>
        <w:jc w:val="both"/>
        <w:rPr>
          <w:sz w:val="26"/>
          <w:szCs w:val="26"/>
        </w:rPr>
      </w:pPr>
      <w:r>
        <w:rPr>
          <w:sz w:val="26"/>
          <w:szCs w:val="26"/>
        </w:rPr>
        <w:t>О</w:t>
      </w:r>
      <w:r w:rsidRPr="00F76240">
        <w:rPr>
          <w:sz w:val="26"/>
          <w:szCs w:val="26"/>
        </w:rPr>
        <w:t>бразовательная</w:t>
      </w:r>
      <w:r w:rsidRPr="00F76240">
        <w:rPr>
          <w:color w:val="000000"/>
          <w:sz w:val="26"/>
          <w:szCs w:val="26"/>
        </w:rPr>
        <w:t xml:space="preserve"> деятельность</w:t>
      </w:r>
      <w:r w:rsidRPr="00F76240">
        <w:rPr>
          <w:sz w:val="26"/>
          <w:szCs w:val="26"/>
        </w:rPr>
        <w:t xml:space="preserve"> по музыкальному развитию и физическому развитию проводится со всей группой. Количество образовательной</w:t>
      </w:r>
      <w:r w:rsidRPr="00F76240">
        <w:rPr>
          <w:color w:val="000000"/>
          <w:sz w:val="26"/>
          <w:szCs w:val="26"/>
        </w:rPr>
        <w:t xml:space="preserve"> деятельности</w:t>
      </w:r>
      <w:r w:rsidRPr="00F76240">
        <w:rPr>
          <w:sz w:val="26"/>
          <w:szCs w:val="26"/>
        </w:rPr>
        <w:t xml:space="preserve"> и ее продолжительность, время проведени</w:t>
      </w:r>
      <w:r>
        <w:rPr>
          <w:sz w:val="26"/>
          <w:szCs w:val="26"/>
        </w:rPr>
        <w:t>я соответствуют требованиям Сан</w:t>
      </w:r>
      <w:r w:rsidRPr="00F76240">
        <w:rPr>
          <w:sz w:val="26"/>
          <w:szCs w:val="26"/>
        </w:rPr>
        <w:t xml:space="preserve">Пин </w:t>
      </w:r>
      <w:r w:rsidRPr="00F76240">
        <w:rPr>
          <w:color w:val="000000"/>
          <w:sz w:val="26"/>
          <w:szCs w:val="26"/>
        </w:rPr>
        <w:t>2.4.1.3049-13.</w:t>
      </w:r>
    </w:p>
    <w:p w:rsidR="00CA234E" w:rsidRPr="00F76240" w:rsidRDefault="00CA234E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>В середине учебного года (</w:t>
      </w:r>
      <w:r>
        <w:rPr>
          <w:sz w:val="26"/>
          <w:szCs w:val="26"/>
        </w:rPr>
        <w:t>конец декабря</w:t>
      </w:r>
      <w:r w:rsidRPr="00F76240">
        <w:rPr>
          <w:sz w:val="26"/>
          <w:szCs w:val="26"/>
        </w:rPr>
        <w:t>) для детей дошкольного возраста организуются  каникулы. В дни каникул организуется совместная деятельность педагога с детьми эстетического и оздоровительного цикло</w:t>
      </w:r>
      <w:r>
        <w:rPr>
          <w:sz w:val="26"/>
          <w:szCs w:val="26"/>
        </w:rPr>
        <w:t>в, развлечения, новогодние утренники.</w:t>
      </w:r>
      <w:r w:rsidRPr="00F76240">
        <w:rPr>
          <w:sz w:val="26"/>
          <w:szCs w:val="26"/>
        </w:rPr>
        <w:t xml:space="preserve"> В летний</w:t>
      </w:r>
      <w:r>
        <w:rPr>
          <w:sz w:val="26"/>
          <w:szCs w:val="26"/>
        </w:rPr>
        <w:t xml:space="preserve"> оздоровительный </w:t>
      </w:r>
      <w:r w:rsidRPr="00F76240">
        <w:rPr>
          <w:sz w:val="26"/>
          <w:szCs w:val="26"/>
        </w:rPr>
        <w:t xml:space="preserve"> период организуются подвижные и спортивные игры, праздники, экскурсии и т.д., увеличивается продолжительность прогулок.</w:t>
      </w:r>
    </w:p>
    <w:p w:rsidR="00CA234E" w:rsidRPr="00F76240" w:rsidRDefault="00CA234E" w:rsidP="005630A0">
      <w:pPr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При построении воспитательно-образовательного процесса учитывается </w:t>
      </w:r>
      <w:r w:rsidRPr="00F76240">
        <w:rPr>
          <w:b/>
          <w:sz w:val="26"/>
          <w:szCs w:val="26"/>
        </w:rPr>
        <w:t>принцип интеграции образовательных областей</w:t>
      </w:r>
      <w:r w:rsidRPr="00F76240">
        <w:rPr>
          <w:sz w:val="26"/>
          <w:szCs w:val="26"/>
        </w:rPr>
        <w:t xml:space="preserve"> в соответствии с возрастными возможностями и особенностями воспитанников, спецификой образовательных областей. Это  способствует тому, что основные задачи содержания дошкольного образования каждой образовательной области («Социально- коммуникативное развитие»,</w:t>
      </w:r>
      <w:r>
        <w:rPr>
          <w:sz w:val="26"/>
          <w:szCs w:val="26"/>
        </w:rPr>
        <w:t xml:space="preserve"> </w:t>
      </w:r>
      <w:r w:rsidRPr="00F76240">
        <w:rPr>
          <w:sz w:val="26"/>
          <w:szCs w:val="26"/>
        </w:rPr>
        <w:t>«Речевое развитие», «Познавательное</w:t>
      </w:r>
      <w:r>
        <w:rPr>
          <w:sz w:val="26"/>
          <w:szCs w:val="26"/>
        </w:rPr>
        <w:t xml:space="preserve"> </w:t>
      </w:r>
      <w:r w:rsidRPr="00F76240">
        <w:rPr>
          <w:sz w:val="26"/>
          <w:szCs w:val="26"/>
        </w:rPr>
        <w:t xml:space="preserve"> развитие», «Художественно-эстетическое развитие»</w:t>
      </w:r>
      <w:r>
        <w:rPr>
          <w:sz w:val="26"/>
          <w:szCs w:val="26"/>
        </w:rPr>
        <w:t>, «Физическое развитие»</w:t>
      </w:r>
      <w:r w:rsidRPr="00F76240">
        <w:rPr>
          <w:sz w:val="26"/>
          <w:szCs w:val="26"/>
        </w:rPr>
        <w:t xml:space="preserve">) решаются и в ходе реализации других областей Программы. </w:t>
      </w:r>
    </w:p>
    <w:p w:rsidR="00CA234E" w:rsidRPr="00F76240" w:rsidRDefault="00CA234E" w:rsidP="005630A0">
      <w:pPr>
        <w:autoSpaceDE w:val="0"/>
        <w:autoSpaceDN w:val="0"/>
        <w:adjustRightInd w:val="0"/>
        <w:ind w:firstLine="3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 Содержание Программы в полном объеме реализуется в совместной и специально организованной  деятельности педагогов и детей, а также через оптимальную организацию самостоятельной деятельности детей.  </w:t>
      </w:r>
    </w:p>
    <w:p w:rsidR="00CA234E" w:rsidRPr="005B275E" w:rsidRDefault="00CA234E" w:rsidP="005630A0">
      <w:pPr>
        <w:ind w:firstLine="399"/>
        <w:jc w:val="both"/>
        <w:rPr>
          <w:color w:val="FF0000"/>
          <w:sz w:val="26"/>
          <w:szCs w:val="26"/>
        </w:rPr>
      </w:pPr>
      <w:r>
        <w:rPr>
          <w:sz w:val="26"/>
          <w:szCs w:val="26"/>
        </w:rPr>
        <w:t xml:space="preserve">    В МБДОУ «Д/с № 62 «Тирэк</w:t>
      </w:r>
      <w:r w:rsidRPr="00F76240">
        <w:rPr>
          <w:sz w:val="26"/>
          <w:szCs w:val="26"/>
        </w:rPr>
        <w:t xml:space="preserve">»  педагог-психолог проводит психодиагностику детей, осуществляет коррекционно-развивающую деятельность, оказывает психолого-профилактическую и консультативную помощь родителям и педагогам МБДОУ. В работе с детьми педагог-психолог использует  развивающие технологии: </w:t>
      </w:r>
      <w:r>
        <w:rPr>
          <w:sz w:val="26"/>
          <w:szCs w:val="26"/>
        </w:rPr>
        <w:t>«</w:t>
      </w:r>
      <w:r w:rsidRPr="000D3CDC">
        <w:rPr>
          <w:sz w:val="26"/>
          <w:szCs w:val="26"/>
        </w:rPr>
        <w:t>Программа психолого-педагогических занятий для дошкольников «Цветик – семицветик» под ред. Н.Ю. Куражева; «Работа психолога с интерактивными детьми в детском саду» под ред. И.Л. Арцитевская; «Коррекционно – развивающие занятия» под ред. В.Л.Шарохиной.</w:t>
      </w:r>
    </w:p>
    <w:p w:rsidR="00CA234E" w:rsidRPr="00F76240" w:rsidRDefault="00CA234E" w:rsidP="005630A0">
      <w:pPr>
        <w:autoSpaceDE w:val="0"/>
        <w:autoSpaceDN w:val="0"/>
        <w:adjustRightInd w:val="0"/>
        <w:ind w:firstLine="360"/>
        <w:jc w:val="both"/>
        <w:rPr>
          <w:sz w:val="26"/>
          <w:szCs w:val="26"/>
        </w:rPr>
      </w:pPr>
      <w:r w:rsidRPr="00F76240">
        <w:rPr>
          <w:i/>
          <w:sz w:val="26"/>
          <w:szCs w:val="26"/>
        </w:rPr>
        <w:t>Образовательная область «Физическое развитие»</w:t>
      </w:r>
      <w:r w:rsidRPr="00F76240">
        <w:rPr>
          <w:sz w:val="26"/>
          <w:szCs w:val="26"/>
        </w:rPr>
        <w:t xml:space="preserve">  предусматривает компоненты:   физическая культура, здоровье и реализуется в </w:t>
      </w:r>
      <w:r w:rsidRPr="00F76240">
        <w:rPr>
          <w:color w:val="000000"/>
          <w:sz w:val="26"/>
          <w:szCs w:val="26"/>
        </w:rPr>
        <w:t>организованной деятельности</w:t>
      </w:r>
      <w:r w:rsidRPr="00F76240">
        <w:rPr>
          <w:sz w:val="26"/>
          <w:szCs w:val="26"/>
        </w:rPr>
        <w:t xml:space="preserve"> с</w:t>
      </w:r>
      <w:r>
        <w:rPr>
          <w:sz w:val="26"/>
          <w:szCs w:val="26"/>
        </w:rPr>
        <w:t>о втрой</w:t>
      </w:r>
      <w:r w:rsidRPr="00F76240">
        <w:rPr>
          <w:sz w:val="26"/>
          <w:szCs w:val="26"/>
        </w:rPr>
        <w:t xml:space="preserve"> младшей группы, в совместной деятельности взрослого и детей, в процессе режимных моментов, организованных видах деятельности по ознакомлению с окружающим, беседах, чтении художественной литературы. Планируется три образовательных </w:t>
      </w:r>
      <w:r w:rsidRPr="00F76240">
        <w:rPr>
          <w:color w:val="000000"/>
          <w:sz w:val="26"/>
          <w:szCs w:val="26"/>
        </w:rPr>
        <w:t xml:space="preserve"> вида деятельности по физическому развитию</w:t>
      </w:r>
      <w:r w:rsidRPr="00F76240">
        <w:rPr>
          <w:sz w:val="26"/>
          <w:szCs w:val="26"/>
        </w:rPr>
        <w:t xml:space="preserve"> в неделю. Одно из них – на воздухе. </w:t>
      </w:r>
    </w:p>
    <w:p w:rsidR="00CA234E" w:rsidRPr="00F76240" w:rsidRDefault="00CA234E" w:rsidP="005630A0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</w:t>
      </w:r>
      <w:r w:rsidRPr="00F76240">
        <w:rPr>
          <w:i/>
          <w:sz w:val="26"/>
          <w:szCs w:val="26"/>
        </w:rPr>
        <w:t>Образовательная область «Социально - коммуникативное развитие»</w:t>
      </w:r>
      <w:r w:rsidRPr="00F76240">
        <w:rPr>
          <w:sz w:val="26"/>
          <w:szCs w:val="26"/>
        </w:rPr>
        <w:t xml:space="preserve"> реализуется в организованной деятельности по </w:t>
      </w:r>
      <w:r>
        <w:rPr>
          <w:sz w:val="26"/>
          <w:szCs w:val="26"/>
        </w:rPr>
        <w:t>ознакомлению с окружающим миром</w:t>
      </w:r>
      <w:r w:rsidRPr="00F76240">
        <w:rPr>
          <w:sz w:val="26"/>
          <w:szCs w:val="26"/>
        </w:rPr>
        <w:t>, развитие экологической культуры,  беседах, чтении художественной литературы, в совместной деятельности взрослого и ребенка, игровой и трудовой деятельности.</w:t>
      </w:r>
    </w:p>
    <w:p w:rsidR="00CA234E" w:rsidRPr="00F76240" w:rsidRDefault="00CA234E" w:rsidP="005630A0">
      <w:pPr>
        <w:tabs>
          <w:tab w:val="left" w:pos="5825"/>
        </w:tabs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   </w:t>
      </w:r>
      <w:r w:rsidRPr="00F76240">
        <w:rPr>
          <w:i/>
          <w:sz w:val="26"/>
          <w:szCs w:val="26"/>
        </w:rPr>
        <w:t>Образовательная область   «Познавательное  развитие»</w:t>
      </w:r>
      <w:r w:rsidRPr="00F76240">
        <w:rPr>
          <w:sz w:val="26"/>
          <w:szCs w:val="26"/>
        </w:rPr>
        <w:t xml:space="preserve">   предусматривает образовательные компоненты: формирование элементарных математических представлений (ФЭМП) (со вт</w:t>
      </w:r>
      <w:r>
        <w:rPr>
          <w:sz w:val="26"/>
          <w:szCs w:val="26"/>
        </w:rPr>
        <w:t xml:space="preserve">орой младшей группы), </w:t>
      </w:r>
      <w:r w:rsidRPr="00F76240">
        <w:rPr>
          <w:sz w:val="26"/>
          <w:szCs w:val="26"/>
        </w:rPr>
        <w:t>развитие</w:t>
      </w:r>
      <w:r>
        <w:rPr>
          <w:sz w:val="26"/>
          <w:szCs w:val="26"/>
        </w:rPr>
        <w:t xml:space="preserve"> познавательно-исследовательской деятельности</w:t>
      </w:r>
      <w:r w:rsidRPr="00F76240">
        <w:rPr>
          <w:sz w:val="26"/>
          <w:szCs w:val="26"/>
        </w:rPr>
        <w:t xml:space="preserve"> (со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 xml:space="preserve">младшей группы), </w:t>
      </w:r>
      <w:r>
        <w:rPr>
          <w:sz w:val="26"/>
          <w:szCs w:val="26"/>
        </w:rPr>
        <w:t xml:space="preserve">ознакомление с предметным окружением, социальным миром, миром природы </w:t>
      </w:r>
      <w:r w:rsidRPr="00F76240">
        <w:rPr>
          <w:sz w:val="26"/>
          <w:szCs w:val="26"/>
        </w:rPr>
        <w:t>(со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>младшей группы). В образовательный компонент «</w:t>
      </w:r>
      <w:r>
        <w:rPr>
          <w:sz w:val="26"/>
          <w:szCs w:val="26"/>
        </w:rPr>
        <w:t>Ознакомление с предметным окружением, социальным миром, миром природы</w:t>
      </w:r>
      <w:r w:rsidRPr="00F76240">
        <w:rPr>
          <w:sz w:val="26"/>
          <w:szCs w:val="26"/>
        </w:rPr>
        <w:t xml:space="preserve">» входит </w:t>
      </w:r>
      <w:r>
        <w:rPr>
          <w:sz w:val="26"/>
          <w:szCs w:val="26"/>
        </w:rPr>
        <w:t>этнокультурные региональные составляющие (ЭРС)</w:t>
      </w:r>
      <w:r w:rsidRPr="00F76240">
        <w:rPr>
          <w:sz w:val="26"/>
          <w:szCs w:val="26"/>
        </w:rPr>
        <w:t xml:space="preserve"> (со второй  младшей группы).</w:t>
      </w:r>
    </w:p>
    <w:p w:rsidR="00CA234E" w:rsidRPr="00F76240" w:rsidRDefault="00CA234E" w:rsidP="005630A0">
      <w:pPr>
        <w:spacing w:before="60"/>
        <w:jc w:val="both"/>
        <w:rPr>
          <w:sz w:val="26"/>
          <w:szCs w:val="26"/>
        </w:rPr>
      </w:pPr>
      <w:r w:rsidRPr="00F76240">
        <w:rPr>
          <w:i/>
          <w:sz w:val="26"/>
          <w:szCs w:val="26"/>
        </w:rPr>
        <w:t>Образовательная область «Речевое развитие»</w:t>
      </w:r>
      <w:r w:rsidRPr="00F76240">
        <w:rPr>
          <w:sz w:val="26"/>
          <w:szCs w:val="26"/>
        </w:rPr>
        <w:t xml:space="preserve"> предусматривает компоненты: развитие речи, чтение художественной литературы (со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 xml:space="preserve">младшей группы), подготовка к  обучению грамоте (в группах старшего дошкольного возраста). Реализуется в </w:t>
      </w:r>
      <w:r>
        <w:rPr>
          <w:sz w:val="26"/>
          <w:szCs w:val="26"/>
        </w:rPr>
        <w:t>процессе</w:t>
      </w:r>
      <w:r w:rsidRPr="005630A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организованной </w:t>
      </w:r>
      <w:r w:rsidRPr="00F76240">
        <w:rPr>
          <w:sz w:val="26"/>
          <w:szCs w:val="26"/>
        </w:rPr>
        <w:t xml:space="preserve">образовательной деятельности, в совместной деятельности взрослого и ребенка, в организованных видах деятельности. </w:t>
      </w:r>
    </w:p>
    <w:p w:rsidR="00CA234E" w:rsidRPr="00F76240" w:rsidRDefault="00CA234E" w:rsidP="005630A0">
      <w:pPr>
        <w:spacing w:before="60"/>
        <w:jc w:val="both"/>
        <w:rPr>
          <w:sz w:val="26"/>
          <w:szCs w:val="26"/>
        </w:rPr>
      </w:pPr>
      <w:r w:rsidRPr="00F76240">
        <w:rPr>
          <w:sz w:val="26"/>
          <w:szCs w:val="26"/>
        </w:rPr>
        <w:t xml:space="preserve">  </w:t>
      </w:r>
      <w:r w:rsidRPr="00F76240">
        <w:rPr>
          <w:i/>
          <w:sz w:val="26"/>
          <w:szCs w:val="26"/>
        </w:rPr>
        <w:t xml:space="preserve">Образовательная область «Художественно - эстетическое развитие» </w:t>
      </w:r>
      <w:r w:rsidRPr="00F76240">
        <w:rPr>
          <w:sz w:val="26"/>
          <w:szCs w:val="26"/>
        </w:rPr>
        <w:t>предусматривает компонент</w:t>
      </w:r>
      <w:r>
        <w:rPr>
          <w:sz w:val="26"/>
          <w:szCs w:val="26"/>
        </w:rPr>
        <w:t>ы: «Приобщение к искусству»,</w:t>
      </w:r>
      <w:r w:rsidRPr="00F76240">
        <w:rPr>
          <w:sz w:val="26"/>
          <w:szCs w:val="26"/>
        </w:rPr>
        <w:t xml:space="preserve"> «И</w:t>
      </w:r>
      <w:r>
        <w:rPr>
          <w:sz w:val="26"/>
          <w:szCs w:val="26"/>
        </w:rPr>
        <w:t>зобразительная деятельность» (</w:t>
      </w:r>
      <w:r w:rsidRPr="00F76240">
        <w:rPr>
          <w:sz w:val="26"/>
          <w:szCs w:val="26"/>
        </w:rPr>
        <w:t>рисование, лепка, аппликация</w:t>
      </w:r>
      <w:r>
        <w:rPr>
          <w:sz w:val="26"/>
          <w:szCs w:val="26"/>
        </w:rPr>
        <w:t>, художественный труд),</w:t>
      </w:r>
      <w:r w:rsidRPr="00F76240">
        <w:rPr>
          <w:sz w:val="26"/>
          <w:szCs w:val="26"/>
        </w:rPr>
        <w:t xml:space="preserve"> </w:t>
      </w:r>
      <w:r>
        <w:rPr>
          <w:sz w:val="26"/>
          <w:szCs w:val="26"/>
        </w:rPr>
        <w:t>«Модельно – конструктивная деятельность», «Музыкальная деятельность»</w:t>
      </w:r>
      <w:r w:rsidRPr="00F76240">
        <w:rPr>
          <w:sz w:val="26"/>
          <w:szCs w:val="26"/>
        </w:rPr>
        <w:t>. Реализуется в образовательной деятельности со вт</w:t>
      </w:r>
      <w:r>
        <w:rPr>
          <w:sz w:val="26"/>
          <w:szCs w:val="26"/>
        </w:rPr>
        <w:t xml:space="preserve">орой </w:t>
      </w:r>
      <w:r w:rsidRPr="00F76240">
        <w:rPr>
          <w:sz w:val="26"/>
          <w:szCs w:val="26"/>
        </w:rPr>
        <w:t>младшей группы.</w:t>
      </w:r>
    </w:p>
    <w:p w:rsidR="00CA234E" w:rsidRPr="00F76240" w:rsidRDefault="00CA234E" w:rsidP="005630A0">
      <w:pPr>
        <w:tabs>
          <w:tab w:val="left" w:pos="5825"/>
        </w:tabs>
        <w:ind w:firstLine="720"/>
        <w:jc w:val="both"/>
        <w:rPr>
          <w:bCs/>
          <w:sz w:val="26"/>
          <w:szCs w:val="26"/>
        </w:rPr>
      </w:pPr>
      <w:r w:rsidRPr="00F76240">
        <w:rPr>
          <w:b/>
          <w:bCs/>
          <w:sz w:val="26"/>
          <w:szCs w:val="26"/>
        </w:rPr>
        <w:t xml:space="preserve">Региональный компонент </w:t>
      </w:r>
      <w:r w:rsidRPr="00F76240">
        <w:rPr>
          <w:bCs/>
          <w:sz w:val="26"/>
          <w:szCs w:val="26"/>
        </w:rPr>
        <w:t xml:space="preserve">представлен в инвариантной части в образовательной области «Познавательное развитие», образовательном компоненте </w:t>
      </w:r>
      <w:r>
        <w:rPr>
          <w:bCs/>
          <w:sz w:val="26"/>
          <w:szCs w:val="26"/>
        </w:rPr>
        <w:t xml:space="preserve">  «</w:t>
      </w:r>
      <w:r>
        <w:rPr>
          <w:sz w:val="26"/>
          <w:szCs w:val="26"/>
        </w:rPr>
        <w:t>Ознакомление с</w:t>
      </w:r>
      <w:r w:rsidRPr="00B15CB6">
        <w:rPr>
          <w:sz w:val="26"/>
          <w:szCs w:val="26"/>
        </w:rPr>
        <w:t xml:space="preserve"> </w:t>
      </w:r>
      <w:r>
        <w:rPr>
          <w:sz w:val="26"/>
          <w:szCs w:val="26"/>
        </w:rPr>
        <w:t>предметным окружением, социальным миром, миром природы</w:t>
      </w:r>
      <w:r w:rsidRPr="00F76240">
        <w:rPr>
          <w:bCs/>
          <w:sz w:val="26"/>
          <w:szCs w:val="26"/>
        </w:rPr>
        <w:t xml:space="preserve">» (1 вид </w:t>
      </w:r>
      <w:r w:rsidRPr="00F76240">
        <w:rPr>
          <w:sz w:val="26"/>
          <w:szCs w:val="26"/>
        </w:rPr>
        <w:t>образовательной</w:t>
      </w:r>
      <w:r w:rsidRPr="00F76240">
        <w:rPr>
          <w:bCs/>
          <w:sz w:val="26"/>
          <w:szCs w:val="26"/>
        </w:rPr>
        <w:t xml:space="preserve"> деятельности в месяц в каждой возрастной группой детей дошкольного возраста – со второй </w:t>
      </w:r>
      <w:r w:rsidRPr="00F76240">
        <w:rPr>
          <w:sz w:val="26"/>
          <w:szCs w:val="26"/>
        </w:rPr>
        <w:t>младшей группы).</w:t>
      </w:r>
      <w:r w:rsidRPr="00F76240">
        <w:rPr>
          <w:bCs/>
          <w:sz w:val="26"/>
          <w:szCs w:val="26"/>
        </w:rPr>
        <w:t xml:space="preserve"> </w:t>
      </w:r>
      <w:r w:rsidRPr="00F76240">
        <w:rPr>
          <w:sz w:val="26"/>
          <w:szCs w:val="26"/>
        </w:rPr>
        <w:t>Реализация регионального компонента осуществляется во всех возрастных группах  в совместной деятельности педагога и детей.</w:t>
      </w:r>
      <w:r w:rsidRPr="00F76240">
        <w:rPr>
          <w:bCs/>
          <w:sz w:val="26"/>
          <w:szCs w:val="26"/>
        </w:rPr>
        <w:t xml:space="preserve"> Состав содержания регионального компонента определен в рабочих программах образовательной деятельности  МБДОУ.</w:t>
      </w:r>
    </w:p>
    <w:p w:rsidR="00CA234E" w:rsidRDefault="00CA234E" w:rsidP="005630A0">
      <w:pPr>
        <w:jc w:val="center"/>
        <w:outlineLvl w:val="0"/>
        <w:rPr>
          <w:b/>
          <w:i/>
          <w:sz w:val="28"/>
          <w:szCs w:val="28"/>
        </w:rPr>
      </w:pPr>
    </w:p>
    <w:p w:rsidR="00CA234E" w:rsidRPr="000D3CDC" w:rsidRDefault="00CA234E" w:rsidP="005630A0">
      <w:pPr>
        <w:jc w:val="center"/>
        <w:outlineLvl w:val="0"/>
        <w:rPr>
          <w:b/>
          <w:sz w:val="28"/>
          <w:szCs w:val="28"/>
        </w:rPr>
      </w:pPr>
      <w:r w:rsidRPr="000D3CDC">
        <w:rPr>
          <w:b/>
          <w:sz w:val="28"/>
          <w:szCs w:val="28"/>
        </w:rPr>
        <w:t>Реализация р</w:t>
      </w:r>
      <w:r w:rsidRPr="000D3CDC">
        <w:rPr>
          <w:b/>
          <w:noProof/>
          <w:sz w:val="28"/>
          <w:szCs w:val="28"/>
        </w:rPr>
        <w:t xml:space="preserve">егионального </w:t>
      </w:r>
      <w:r w:rsidRPr="000D3CDC">
        <w:rPr>
          <w:b/>
          <w:sz w:val="28"/>
          <w:szCs w:val="28"/>
        </w:rPr>
        <w:t>к</w:t>
      </w:r>
      <w:r w:rsidRPr="000D3CDC">
        <w:rPr>
          <w:b/>
          <w:noProof/>
          <w:sz w:val="28"/>
          <w:szCs w:val="28"/>
        </w:rPr>
        <w:t>омпонента</w:t>
      </w:r>
    </w:p>
    <w:p w:rsidR="00CA234E" w:rsidRPr="00C661B6" w:rsidRDefault="00CA234E" w:rsidP="005630A0">
      <w:pPr>
        <w:jc w:val="center"/>
        <w:outlineLvl w:val="0"/>
        <w:rPr>
          <w:b/>
          <w:i/>
          <w:sz w:val="28"/>
          <w:szCs w:val="28"/>
        </w:rPr>
      </w:pPr>
    </w:p>
    <w:tbl>
      <w:tblPr>
        <w:tblpPr w:leftFromText="180" w:rightFromText="180" w:vertAnchor="text" w:tblpX="-176" w:tblpY="1"/>
        <w:tblOverlap w:val="never"/>
        <w:tblW w:w="9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92"/>
        <w:gridCol w:w="1661"/>
        <w:gridCol w:w="1843"/>
        <w:gridCol w:w="1843"/>
        <w:gridCol w:w="1843"/>
      </w:tblGrid>
      <w:tr w:rsidR="00CA234E" w:rsidRPr="00EA6D79" w:rsidTr="00527DD8">
        <w:trPr>
          <w:trHeight w:val="1068"/>
        </w:trPr>
        <w:tc>
          <w:tcPr>
            <w:tcW w:w="2592" w:type="dxa"/>
            <w:tcBorders>
              <w:tl2br w:val="single" w:sz="4" w:space="0" w:color="auto"/>
            </w:tcBorders>
          </w:tcPr>
          <w:p w:rsidR="00CA234E" w:rsidRDefault="00CA234E" w:rsidP="00527DD8">
            <w:pPr>
              <w:jc w:val="right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 xml:space="preserve">Возрастные </w:t>
            </w:r>
          </w:p>
          <w:p w:rsidR="00CA234E" w:rsidRPr="009B503B" w:rsidRDefault="00CA234E" w:rsidP="00527DD8">
            <w:pPr>
              <w:jc w:val="right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группы</w:t>
            </w:r>
          </w:p>
          <w:p w:rsidR="00CA234E" w:rsidRPr="00C661B6" w:rsidRDefault="00CA234E" w:rsidP="00527DD8">
            <w:pPr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Где р</w:t>
            </w:r>
            <w:r w:rsidRPr="00C661B6">
              <w:rPr>
                <w:rFonts w:ascii="Cambria" w:hAnsi="Cambria"/>
                <w:b/>
                <w:i/>
                <w:noProof/>
                <w:sz w:val="20"/>
                <w:szCs w:val="20"/>
              </w:rPr>
              <w:t>еализуется</w:t>
            </w:r>
          </w:p>
          <w:p w:rsidR="00CA234E" w:rsidRPr="00EA6D79" w:rsidRDefault="00CA234E" w:rsidP="00527DD8">
            <w:pPr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р</w:t>
            </w:r>
            <w:r w:rsidRPr="00C661B6">
              <w:rPr>
                <w:rFonts w:ascii="Cambria" w:hAnsi="Cambria"/>
                <w:b/>
                <w:i/>
                <w:noProof/>
                <w:sz w:val="20"/>
                <w:szCs w:val="20"/>
              </w:rPr>
              <w:t xml:space="preserve">егиональный </w:t>
            </w:r>
            <w:r w:rsidRPr="00C661B6">
              <w:rPr>
                <w:rFonts w:ascii="Cambria" w:hAnsi="Cambria"/>
                <w:b/>
                <w:i/>
                <w:sz w:val="20"/>
                <w:szCs w:val="20"/>
              </w:rPr>
              <w:t>к</w:t>
            </w:r>
            <w:r w:rsidRPr="00C661B6">
              <w:rPr>
                <w:rFonts w:ascii="Cambria" w:hAnsi="Cambria"/>
                <w:b/>
                <w:i/>
                <w:noProof/>
                <w:sz w:val="20"/>
                <w:szCs w:val="20"/>
              </w:rPr>
              <w:t>омпонент</w:t>
            </w:r>
          </w:p>
        </w:tc>
        <w:tc>
          <w:tcPr>
            <w:tcW w:w="1661" w:type="dxa"/>
          </w:tcPr>
          <w:p w:rsidR="00CA234E" w:rsidRPr="00C661B6" w:rsidRDefault="00CA234E" w:rsidP="00527DD8">
            <w:pPr>
              <w:jc w:val="center"/>
              <w:rPr>
                <w:rFonts w:ascii="Cambria" w:hAnsi="Cambria"/>
                <w:b/>
                <w:i/>
              </w:rPr>
            </w:pPr>
          </w:p>
          <w:p w:rsidR="00CA234E" w:rsidRPr="00C661B6" w:rsidRDefault="00CA234E" w:rsidP="00527DD8">
            <w:pPr>
              <w:jc w:val="center"/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</w:rPr>
              <w:t>2-я младшая</w:t>
            </w:r>
          </w:p>
        </w:tc>
        <w:tc>
          <w:tcPr>
            <w:tcW w:w="1843" w:type="dxa"/>
          </w:tcPr>
          <w:p w:rsidR="00CA234E" w:rsidRPr="00C661B6" w:rsidRDefault="00CA234E" w:rsidP="00527DD8">
            <w:pPr>
              <w:jc w:val="center"/>
              <w:rPr>
                <w:rFonts w:ascii="Cambria" w:hAnsi="Cambria"/>
                <w:b/>
                <w:i/>
              </w:rPr>
            </w:pPr>
          </w:p>
          <w:p w:rsidR="00CA234E" w:rsidRPr="00C661B6" w:rsidRDefault="00CA234E" w:rsidP="00527DD8">
            <w:pPr>
              <w:jc w:val="center"/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</w:rPr>
              <w:t xml:space="preserve">Средняя </w:t>
            </w:r>
          </w:p>
        </w:tc>
        <w:tc>
          <w:tcPr>
            <w:tcW w:w="1843" w:type="dxa"/>
          </w:tcPr>
          <w:p w:rsidR="00CA234E" w:rsidRPr="00C661B6" w:rsidRDefault="00CA234E" w:rsidP="00527DD8">
            <w:pPr>
              <w:jc w:val="center"/>
              <w:rPr>
                <w:rFonts w:ascii="Cambria" w:hAnsi="Cambria"/>
                <w:b/>
                <w:i/>
              </w:rPr>
            </w:pPr>
          </w:p>
          <w:p w:rsidR="00CA234E" w:rsidRPr="00C661B6" w:rsidRDefault="00CA234E" w:rsidP="00527DD8">
            <w:pPr>
              <w:jc w:val="center"/>
              <w:rPr>
                <w:rFonts w:ascii="Cambria" w:hAnsi="Cambria"/>
                <w:b/>
                <w:i/>
              </w:rPr>
            </w:pPr>
            <w:r w:rsidRPr="00C661B6">
              <w:rPr>
                <w:rFonts w:ascii="Cambria" w:hAnsi="Cambria"/>
                <w:b/>
                <w:i/>
              </w:rPr>
              <w:t xml:space="preserve">Старшая </w:t>
            </w:r>
          </w:p>
        </w:tc>
        <w:tc>
          <w:tcPr>
            <w:tcW w:w="1843" w:type="dxa"/>
          </w:tcPr>
          <w:p w:rsidR="00CA234E" w:rsidRPr="00C661B6" w:rsidRDefault="00CA234E" w:rsidP="00527DD8">
            <w:pPr>
              <w:jc w:val="center"/>
              <w:rPr>
                <w:rFonts w:ascii="Cambria" w:hAnsi="Cambria"/>
                <w:b/>
                <w:i/>
              </w:rPr>
            </w:pPr>
          </w:p>
          <w:p w:rsidR="00CA234E" w:rsidRPr="009B503B" w:rsidRDefault="00CA234E" w:rsidP="00527DD8">
            <w:pPr>
              <w:jc w:val="center"/>
              <w:rPr>
                <w:rFonts w:ascii="Cambria" w:hAnsi="Cambria"/>
                <w:b/>
                <w:i/>
              </w:rPr>
            </w:pPr>
            <w:r>
              <w:rPr>
                <w:rFonts w:ascii="Cambria" w:hAnsi="Cambria"/>
                <w:b/>
                <w:i/>
              </w:rPr>
              <w:t>Подготов.</w:t>
            </w:r>
            <w:r w:rsidRPr="00C661B6">
              <w:rPr>
                <w:rFonts w:ascii="Cambria" w:hAnsi="Cambria"/>
                <w:b/>
                <w:i/>
              </w:rPr>
              <w:t xml:space="preserve"> к школе групп</w:t>
            </w:r>
            <w:r>
              <w:rPr>
                <w:rFonts w:ascii="Cambria" w:hAnsi="Cambria"/>
                <w:b/>
                <w:i/>
              </w:rPr>
              <w:t>а</w:t>
            </w:r>
          </w:p>
        </w:tc>
      </w:tr>
      <w:tr w:rsidR="00CA234E" w:rsidRPr="00C661B6" w:rsidTr="00527DD8">
        <w:trPr>
          <w:trHeight w:val="420"/>
        </w:trPr>
        <w:tc>
          <w:tcPr>
            <w:tcW w:w="2592" w:type="dxa"/>
          </w:tcPr>
          <w:p w:rsidR="00CA234E" w:rsidRPr="001E5380" w:rsidRDefault="00CA234E" w:rsidP="00527DD8">
            <w:r>
              <w:t>Приобщение к искусству</w:t>
            </w:r>
          </w:p>
        </w:tc>
        <w:tc>
          <w:tcPr>
            <w:tcW w:w="1661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месяц</w:t>
            </w:r>
          </w:p>
        </w:tc>
      </w:tr>
      <w:tr w:rsidR="00CA234E" w:rsidRPr="00C661B6" w:rsidTr="006C1902">
        <w:tc>
          <w:tcPr>
            <w:tcW w:w="2592" w:type="dxa"/>
          </w:tcPr>
          <w:p w:rsidR="00CA234E" w:rsidRPr="001E5380" w:rsidRDefault="00CA234E" w:rsidP="00527DD8">
            <w:r>
              <w:t>Ознакомление с миром природы</w:t>
            </w:r>
          </w:p>
        </w:tc>
        <w:tc>
          <w:tcPr>
            <w:tcW w:w="1661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месяц</w:t>
            </w:r>
          </w:p>
        </w:tc>
      </w:tr>
      <w:tr w:rsidR="00CA234E" w:rsidRPr="00C661B6" w:rsidTr="006C1902">
        <w:tc>
          <w:tcPr>
            <w:tcW w:w="2592" w:type="dxa"/>
          </w:tcPr>
          <w:p w:rsidR="00CA234E" w:rsidRPr="001E5380" w:rsidRDefault="00CA234E" w:rsidP="00527DD8">
            <w:r w:rsidRPr="001E5380">
              <w:t>Чтение и рассказывание детям</w:t>
            </w:r>
          </w:p>
        </w:tc>
        <w:tc>
          <w:tcPr>
            <w:tcW w:w="1661" w:type="dxa"/>
          </w:tcPr>
          <w:p w:rsidR="00CA234E" w:rsidRPr="001E5380" w:rsidRDefault="00CA234E" w:rsidP="00527DD8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квартал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1-2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месяц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месяц</w:t>
            </w:r>
          </w:p>
        </w:tc>
      </w:tr>
      <w:tr w:rsidR="00CA234E" w:rsidRPr="00C661B6" w:rsidTr="00527DD8">
        <w:trPr>
          <w:trHeight w:val="1633"/>
        </w:trPr>
        <w:tc>
          <w:tcPr>
            <w:tcW w:w="2592" w:type="dxa"/>
          </w:tcPr>
          <w:p w:rsidR="00CA234E" w:rsidRPr="001E5380" w:rsidRDefault="00CA234E" w:rsidP="00527DD8">
            <w:pPr>
              <w:autoSpaceDE w:val="0"/>
              <w:autoSpaceDN w:val="0"/>
              <w:adjustRightInd w:val="0"/>
              <w:rPr>
                <w:noProof/>
              </w:rPr>
            </w:pPr>
            <w:r w:rsidRPr="001E5380">
              <w:rPr>
                <w:noProof/>
              </w:rPr>
              <w:t xml:space="preserve">Музыкальное </w:t>
            </w:r>
            <w:r w:rsidRPr="001E5380">
              <w:t>развитие</w:t>
            </w:r>
            <w:r w:rsidRPr="001E5380">
              <w:rPr>
                <w:noProof/>
              </w:rPr>
              <w:t xml:space="preserve"> </w:t>
            </w:r>
            <w:r w:rsidRPr="001E5380">
              <w:t>(</w:t>
            </w:r>
            <w:r w:rsidRPr="001E5380">
              <w:rPr>
                <w:noProof/>
              </w:rPr>
              <w:t xml:space="preserve">слушание </w:t>
            </w:r>
            <w:r w:rsidRPr="001E5380">
              <w:t>м</w:t>
            </w:r>
            <w:r w:rsidRPr="001E5380">
              <w:rPr>
                <w:noProof/>
              </w:rPr>
              <w:t xml:space="preserve">узыки, песен, музыкальные </w:t>
            </w:r>
            <w:r w:rsidRPr="001E5380">
              <w:t>и</w:t>
            </w:r>
            <w:r w:rsidRPr="001E5380">
              <w:rPr>
                <w:noProof/>
              </w:rPr>
              <w:t>гры) – в организованных видах деятельности и вне их.</w:t>
            </w:r>
          </w:p>
        </w:tc>
        <w:tc>
          <w:tcPr>
            <w:tcW w:w="1661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1-2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1-2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2-3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2-3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аза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</w:tr>
      <w:tr w:rsidR="00CA234E" w:rsidRPr="00C661B6" w:rsidTr="006C1902">
        <w:tc>
          <w:tcPr>
            <w:tcW w:w="2592" w:type="dxa"/>
          </w:tcPr>
          <w:p w:rsidR="00CA234E" w:rsidRPr="001E5380" w:rsidRDefault="00CA234E" w:rsidP="00527DD8">
            <w:pPr>
              <w:rPr>
                <w:noProof/>
              </w:rPr>
            </w:pPr>
            <w:r w:rsidRPr="001E5380">
              <w:t>П</w:t>
            </w:r>
            <w:r w:rsidRPr="001E5380">
              <w:rPr>
                <w:noProof/>
              </w:rPr>
              <w:t xml:space="preserve">одвижные </w:t>
            </w:r>
            <w:r w:rsidRPr="001E5380">
              <w:t>и</w:t>
            </w:r>
            <w:r w:rsidRPr="001E5380">
              <w:rPr>
                <w:noProof/>
              </w:rPr>
              <w:t xml:space="preserve">гры </w:t>
            </w:r>
            <w:r w:rsidRPr="001E5380">
              <w:t>н</w:t>
            </w:r>
            <w:r w:rsidRPr="001E5380">
              <w:rPr>
                <w:noProof/>
              </w:rPr>
              <w:t xml:space="preserve">ародов </w:t>
            </w:r>
            <w:r w:rsidRPr="001E5380">
              <w:t>Поволжья</w:t>
            </w:r>
            <w:r w:rsidRPr="001E5380">
              <w:rPr>
                <w:noProof/>
              </w:rPr>
              <w:t xml:space="preserve"> (разучивание новых игр, проводятся  - еженедельно)</w:t>
            </w:r>
          </w:p>
        </w:tc>
        <w:tc>
          <w:tcPr>
            <w:tcW w:w="1661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игра</w:t>
            </w:r>
            <w:r w:rsidRPr="001E5380">
              <w:rPr>
                <w:noProof/>
              </w:rPr>
              <w:t xml:space="preserve">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2</w:t>
            </w:r>
            <w:r w:rsidRPr="001E5380">
              <w:rPr>
                <w:noProof/>
              </w:rPr>
              <w:t xml:space="preserve"> </w:t>
            </w:r>
            <w:r w:rsidRPr="001E5380">
              <w:t>м</w:t>
            </w:r>
            <w:r w:rsidRPr="001E5380">
              <w:rPr>
                <w:noProof/>
              </w:rPr>
              <w:t>есяца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игра</w:t>
            </w:r>
            <w:r w:rsidRPr="001E5380">
              <w:rPr>
                <w:noProof/>
              </w:rPr>
              <w:t xml:space="preserve">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 xml:space="preserve"> м</w:t>
            </w:r>
            <w:r w:rsidRPr="001E5380">
              <w:rPr>
                <w:noProof/>
              </w:rPr>
              <w:t xml:space="preserve">есяц 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1-2 игры в месяц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1-2 игры в месяц</w:t>
            </w:r>
          </w:p>
        </w:tc>
      </w:tr>
      <w:tr w:rsidR="00CA234E" w:rsidRPr="00C661B6" w:rsidTr="006C1902">
        <w:tc>
          <w:tcPr>
            <w:tcW w:w="2592" w:type="dxa"/>
          </w:tcPr>
          <w:p w:rsidR="00CA234E" w:rsidRPr="001E5380" w:rsidRDefault="00CA234E" w:rsidP="00527DD8">
            <w:pPr>
              <w:rPr>
                <w:noProof/>
              </w:rPr>
            </w:pPr>
            <w:r w:rsidRPr="001E5380">
              <w:t>Физкультурный досуг (с</w:t>
            </w:r>
            <w:r w:rsidRPr="001E5380">
              <w:rPr>
                <w:noProof/>
              </w:rPr>
              <w:t xml:space="preserve">портивный  </w:t>
            </w:r>
            <w:r w:rsidRPr="001E5380">
              <w:t>п</w:t>
            </w:r>
            <w:r w:rsidRPr="001E5380">
              <w:rPr>
                <w:noProof/>
              </w:rPr>
              <w:t>раздник или развлечение)</w:t>
            </w:r>
          </w:p>
        </w:tc>
        <w:tc>
          <w:tcPr>
            <w:tcW w:w="1661" w:type="dxa"/>
          </w:tcPr>
          <w:p w:rsidR="00CA234E" w:rsidRPr="001E5380" w:rsidRDefault="00CA234E" w:rsidP="00527DD8">
            <w:pPr>
              <w:jc w:val="center"/>
            </w:pP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1раз в год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1раз в год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</w:p>
          <w:p w:rsidR="00CA234E" w:rsidRPr="001E5380" w:rsidRDefault="00CA234E" w:rsidP="00527DD8">
            <w:pPr>
              <w:jc w:val="center"/>
            </w:pPr>
            <w:r w:rsidRPr="001E5380">
              <w:t>1раз в год</w:t>
            </w:r>
          </w:p>
        </w:tc>
      </w:tr>
      <w:tr w:rsidR="00CA234E" w:rsidRPr="00C661B6" w:rsidTr="006C1902">
        <w:tc>
          <w:tcPr>
            <w:tcW w:w="2592" w:type="dxa"/>
          </w:tcPr>
          <w:p w:rsidR="00CA234E" w:rsidRPr="001E5380" w:rsidRDefault="00CA234E" w:rsidP="00527DD8">
            <w:pPr>
              <w:rPr>
                <w:noProof/>
              </w:rPr>
            </w:pPr>
            <w:r w:rsidRPr="001E5380">
              <w:rPr>
                <w:noProof/>
              </w:rPr>
              <w:t>Б</w:t>
            </w:r>
            <w:r w:rsidRPr="001E5380">
              <w:t xml:space="preserve">еседы, </w:t>
            </w:r>
            <w:r w:rsidRPr="001E5380">
              <w:rPr>
                <w:noProof/>
              </w:rPr>
              <w:t xml:space="preserve"> посещение выставок</w:t>
            </w:r>
            <w:r w:rsidRPr="001E5380">
              <w:t>, м</w:t>
            </w:r>
            <w:r w:rsidRPr="001E5380">
              <w:rPr>
                <w:noProof/>
              </w:rPr>
              <w:t>узея</w:t>
            </w:r>
          </w:p>
        </w:tc>
        <w:tc>
          <w:tcPr>
            <w:tcW w:w="1661" w:type="dxa"/>
          </w:tcPr>
          <w:p w:rsidR="00CA234E" w:rsidRPr="001E5380" w:rsidRDefault="00CA234E" w:rsidP="00527DD8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к</w:t>
            </w:r>
            <w:r w:rsidRPr="001E5380">
              <w:rPr>
                <w:noProof/>
              </w:rPr>
              <w:t>вартал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</w:t>
            </w:r>
            <w:r w:rsidRPr="001E5380">
              <w:rPr>
                <w:noProof/>
              </w:rPr>
              <w:t xml:space="preserve"> </w:t>
            </w:r>
            <w:r w:rsidRPr="001E5380">
              <w:t>р</w:t>
            </w:r>
            <w:r w:rsidRPr="001E5380">
              <w:rPr>
                <w:noProof/>
              </w:rPr>
              <w:t xml:space="preserve">аз </w:t>
            </w:r>
            <w:r w:rsidRPr="001E5380">
              <w:t>в</w:t>
            </w:r>
            <w:r w:rsidRPr="001E5380">
              <w:rPr>
                <w:noProof/>
              </w:rPr>
              <w:t xml:space="preserve"> </w:t>
            </w:r>
            <w:r w:rsidRPr="001E5380">
              <w:t>2</w:t>
            </w:r>
            <w:r w:rsidRPr="001E5380">
              <w:rPr>
                <w:noProof/>
              </w:rPr>
              <w:t xml:space="preserve">-3 </w:t>
            </w:r>
            <w:r w:rsidRPr="001E5380">
              <w:t>м</w:t>
            </w:r>
            <w:r w:rsidRPr="001E5380">
              <w:rPr>
                <w:noProof/>
              </w:rPr>
              <w:t>есяца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2 месяца</w:t>
            </w:r>
          </w:p>
        </w:tc>
        <w:tc>
          <w:tcPr>
            <w:tcW w:w="1843" w:type="dxa"/>
          </w:tcPr>
          <w:p w:rsidR="00CA234E" w:rsidRPr="001E5380" w:rsidRDefault="00CA234E" w:rsidP="00527DD8">
            <w:pPr>
              <w:jc w:val="center"/>
            </w:pPr>
            <w:r w:rsidRPr="001E5380">
              <w:t>1раз в 2 месяца</w:t>
            </w:r>
          </w:p>
        </w:tc>
      </w:tr>
    </w:tbl>
    <w:p w:rsidR="00CA234E" w:rsidRDefault="00CA234E" w:rsidP="00E874B5">
      <w:pPr>
        <w:tabs>
          <w:tab w:val="left" w:pos="5825"/>
        </w:tabs>
        <w:rPr>
          <w:b/>
          <w:sz w:val="26"/>
          <w:szCs w:val="26"/>
        </w:rPr>
      </w:pPr>
    </w:p>
    <w:p w:rsidR="00CA234E" w:rsidRDefault="00CA234E" w:rsidP="005630A0">
      <w:pPr>
        <w:tabs>
          <w:tab w:val="left" w:pos="5825"/>
        </w:tabs>
        <w:ind w:firstLine="720"/>
        <w:jc w:val="center"/>
        <w:rPr>
          <w:b/>
          <w:sz w:val="26"/>
          <w:szCs w:val="26"/>
        </w:rPr>
      </w:pPr>
      <w:r w:rsidRPr="00F76240">
        <w:rPr>
          <w:b/>
          <w:sz w:val="26"/>
          <w:szCs w:val="26"/>
        </w:rPr>
        <w:t>Компонент МБДОУ</w:t>
      </w:r>
    </w:p>
    <w:p w:rsidR="00CA234E" w:rsidRPr="00F76240" w:rsidRDefault="00CA234E" w:rsidP="005630A0">
      <w:pPr>
        <w:tabs>
          <w:tab w:val="left" w:pos="5825"/>
        </w:tabs>
        <w:ind w:firstLine="720"/>
        <w:jc w:val="center"/>
        <w:rPr>
          <w:b/>
          <w:sz w:val="26"/>
          <w:szCs w:val="26"/>
        </w:rPr>
      </w:pPr>
    </w:p>
    <w:p w:rsidR="00CA234E" w:rsidRDefault="00CA234E" w:rsidP="006D0BD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соответствии с  </w:t>
      </w:r>
      <w:r w:rsidRPr="00495976">
        <w:t>Закон</w:t>
      </w:r>
      <w:r>
        <w:t>ом</w:t>
      </w:r>
      <w:r w:rsidRPr="00495976">
        <w:t xml:space="preserve"> РТ №</w:t>
      </w:r>
      <w:r>
        <w:t xml:space="preserve"> </w:t>
      </w:r>
      <w:r w:rsidRPr="00495976">
        <w:t>44 от 28.07.2004 г. «О государственных языках РТ и других языках в РТ»</w:t>
      </w:r>
      <w:r>
        <w:t xml:space="preserve"> и  Государственной программой «Сохранение, изучение и развитие государственных языков РТ и других языков в РТ на 2014-2020 годы», утвержденной 25.10.2013 г. № 794. </w:t>
      </w:r>
      <w:r>
        <w:rPr>
          <w:sz w:val="26"/>
          <w:szCs w:val="26"/>
        </w:rPr>
        <w:t xml:space="preserve">в </w:t>
      </w:r>
      <w:r w:rsidRPr="00D60899">
        <w:rPr>
          <w:sz w:val="26"/>
          <w:szCs w:val="26"/>
        </w:rPr>
        <w:t>вариативную часть введен</w:t>
      </w:r>
      <w:r>
        <w:rPr>
          <w:sz w:val="26"/>
          <w:szCs w:val="26"/>
        </w:rPr>
        <w:t>о</w:t>
      </w:r>
      <w:r w:rsidRPr="00D60899">
        <w:rPr>
          <w:sz w:val="26"/>
          <w:szCs w:val="26"/>
        </w:rPr>
        <w:t xml:space="preserve"> </w:t>
      </w:r>
      <w:r>
        <w:rPr>
          <w:sz w:val="26"/>
          <w:szCs w:val="26"/>
        </w:rPr>
        <w:t>изучение татарского (родного) и русского языка:</w:t>
      </w:r>
    </w:p>
    <w:p w:rsidR="00CA234E" w:rsidRDefault="00CA234E" w:rsidP="006D0BDB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Во второй младшей группе воспитатели общаются на родном (татарском) языке с детьми в процессе  режимных моментов. </w:t>
      </w:r>
    </w:p>
    <w:p w:rsidR="00CA234E" w:rsidRDefault="00CA234E" w:rsidP="006D0BDB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средних группах изучение русского языка проходит в режимные моменты  в первую и вторую половину дня в разных видах детской деятельности.</w:t>
      </w:r>
    </w:p>
    <w:p w:rsidR="00CA234E" w:rsidRPr="005A3321" w:rsidRDefault="00CA234E" w:rsidP="005A3321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В старшем дошкольном возрасте  обучение русскому языку проходит  в организованной образовательной деятельности и в режимных моментах.</w:t>
      </w:r>
    </w:p>
    <w:p w:rsidR="00CA234E" w:rsidRDefault="00CA234E" w:rsidP="000D3CDC">
      <w:pPr>
        <w:rPr>
          <w:b/>
        </w:rPr>
      </w:pPr>
    </w:p>
    <w:p w:rsidR="00CA234E" w:rsidRDefault="00CA234E" w:rsidP="008879F1">
      <w:pPr>
        <w:ind w:firstLine="360"/>
        <w:jc w:val="center"/>
        <w:rPr>
          <w:b/>
        </w:rPr>
      </w:pPr>
    </w:p>
    <w:p w:rsidR="00CA234E" w:rsidRDefault="00CA234E" w:rsidP="008879F1">
      <w:pPr>
        <w:ind w:firstLine="360"/>
        <w:jc w:val="center"/>
        <w:rPr>
          <w:b/>
        </w:rPr>
      </w:pPr>
    </w:p>
    <w:p w:rsidR="00CA234E" w:rsidRDefault="00CA234E" w:rsidP="008879F1">
      <w:pPr>
        <w:ind w:firstLine="360"/>
        <w:jc w:val="center"/>
        <w:rPr>
          <w:b/>
        </w:rPr>
      </w:pPr>
    </w:p>
    <w:p w:rsidR="00CA234E" w:rsidRPr="00E32B40" w:rsidRDefault="00CA234E" w:rsidP="008879F1">
      <w:pPr>
        <w:ind w:firstLine="360"/>
        <w:jc w:val="center"/>
        <w:rPr>
          <w:b/>
        </w:rPr>
      </w:pPr>
      <w:r w:rsidRPr="00E32B40">
        <w:rPr>
          <w:b/>
        </w:rPr>
        <w:t>Год</w:t>
      </w:r>
      <w:r>
        <w:rPr>
          <w:b/>
        </w:rPr>
        <w:t>овой учебный план МБДОУ «Д/с № 62 «Тирэк</w:t>
      </w:r>
      <w:r w:rsidRPr="00E32B40">
        <w:rPr>
          <w:b/>
        </w:rPr>
        <w:t>»</w:t>
      </w:r>
    </w:p>
    <w:p w:rsidR="00CA234E" w:rsidRPr="00E11FEF" w:rsidRDefault="00CA234E" w:rsidP="008879F1">
      <w:pPr>
        <w:ind w:firstLine="360"/>
        <w:jc w:val="center"/>
        <w:rPr>
          <w:b/>
        </w:rPr>
      </w:pPr>
      <w:r w:rsidRPr="00E32B40">
        <w:rPr>
          <w:b/>
        </w:rPr>
        <w:t>на 2017/2018 учебный год</w:t>
      </w:r>
    </w:p>
    <w:p w:rsidR="00CA234E" w:rsidRPr="00E11FEF" w:rsidRDefault="00CA234E" w:rsidP="008879F1">
      <w:pPr>
        <w:spacing w:line="259" w:lineRule="auto"/>
        <w:rPr>
          <w:color w:val="000000"/>
        </w:rPr>
      </w:pPr>
    </w:p>
    <w:tbl>
      <w:tblPr>
        <w:tblW w:w="10816" w:type="dxa"/>
        <w:tblInd w:w="-723" w:type="dxa"/>
        <w:tblLayout w:type="fixed"/>
        <w:tblCellMar>
          <w:top w:w="7" w:type="dxa"/>
          <w:right w:w="72" w:type="dxa"/>
        </w:tblCellMar>
        <w:tblLook w:val="00A0"/>
      </w:tblPr>
      <w:tblGrid>
        <w:gridCol w:w="3544"/>
        <w:gridCol w:w="167"/>
        <w:gridCol w:w="1473"/>
        <w:gridCol w:w="1286"/>
        <w:gridCol w:w="1261"/>
        <w:gridCol w:w="101"/>
        <w:gridCol w:w="19"/>
        <w:gridCol w:w="1240"/>
        <w:gridCol w:w="180"/>
        <w:gridCol w:w="20"/>
        <w:gridCol w:w="1525"/>
      </w:tblGrid>
      <w:tr w:rsidR="00CA234E" w:rsidRPr="009D1453" w:rsidTr="00527DD8">
        <w:trPr>
          <w:trHeight w:val="1278"/>
        </w:trPr>
        <w:tc>
          <w:tcPr>
            <w:tcW w:w="371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Default="00CA234E" w:rsidP="00527DD8">
            <w:pPr>
              <w:jc w:val="center"/>
              <w:rPr>
                <w:b/>
                <w:color w:val="000000"/>
              </w:rPr>
            </w:pPr>
          </w:p>
          <w:p w:rsidR="00CA234E" w:rsidRDefault="00CA234E" w:rsidP="00527DD8">
            <w:pPr>
              <w:jc w:val="center"/>
              <w:rPr>
                <w:b/>
                <w:color w:val="000000"/>
              </w:rPr>
            </w:pPr>
          </w:p>
          <w:p w:rsidR="00CA234E" w:rsidRDefault="00CA234E" w:rsidP="00527DD8">
            <w:pPr>
              <w:jc w:val="center"/>
              <w:rPr>
                <w:b/>
                <w:color w:val="000000"/>
              </w:rPr>
            </w:pPr>
          </w:p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b/>
                <w:color w:val="000000"/>
              </w:rPr>
              <w:t xml:space="preserve">Виды ООД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Вторая  младшая группа </w:t>
            </w:r>
          </w:p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3-4 года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Средняя группа </w:t>
            </w:r>
          </w:p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4-5 лет 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Старшая группа </w:t>
            </w:r>
          </w:p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5 -6 лет 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Подготовител ьная к школе группа 6-7 лет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Подготовител ьная к школе группа 6-7 лет</w:t>
            </w:r>
          </w:p>
        </w:tc>
      </w:tr>
      <w:tr w:rsidR="00CA234E" w:rsidRPr="009D1453" w:rsidTr="00527DD8">
        <w:trPr>
          <w:trHeight w:val="341"/>
        </w:trPr>
        <w:tc>
          <w:tcPr>
            <w:tcW w:w="371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в неделю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в неделю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в неделю 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в  неделю 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в неделю </w:t>
            </w:r>
          </w:p>
        </w:tc>
      </w:tr>
      <w:tr w:rsidR="00CA234E" w:rsidRPr="009D1453" w:rsidTr="00527DD8">
        <w:trPr>
          <w:trHeight w:val="386"/>
        </w:trPr>
        <w:tc>
          <w:tcPr>
            <w:tcW w:w="371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>Продолжительность образовательной деятельности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15 мин.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20 мин.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25мин.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30 мин.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>30 мин.</w:t>
            </w:r>
          </w:p>
        </w:tc>
      </w:tr>
      <w:tr w:rsidR="00CA234E" w:rsidRPr="009D1453" w:rsidTr="00527DD8">
        <w:trPr>
          <w:trHeight w:val="274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Речевое развитие/ Развитие речи 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CA234E" w:rsidRPr="009D1453" w:rsidTr="00527DD8">
        <w:trPr>
          <w:trHeight w:val="804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Речевое развитие /  </w:t>
            </w:r>
          </w:p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>обучение (родному) татарскому</w:t>
            </w:r>
            <w:r>
              <w:rPr>
                <w:color w:val="000000"/>
              </w:rPr>
              <w:t>, русскому</w:t>
            </w:r>
            <w:r w:rsidRPr="009D1453">
              <w:rPr>
                <w:color w:val="000000"/>
              </w:rPr>
              <w:t xml:space="preserve"> языку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-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</w:tr>
      <w:tr w:rsidR="00CA234E" w:rsidRPr="009D1453" w:rsidTr="00527DD8">
        <w:trPr>
          <w:trHeight w:val="804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>Познавательное развитие/ формирова</w:t>
            </w:r>
            <w:r>
              <w:rPr>
                <w:color w:val="000000"/>
              </w:rPr>
              <w:t xml:space="preserve">ние элементарных математических </w:t>
            </w:r>
            <w:r w:rsidRPr="009D1453">
              <w:rPr>
                <w:color w:val="000000"/>
              </w:rPr>
              <w:t xml:space="preserve">представлений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 </w:t>
            </w:r>
          </w:p>
        </w:tc>
      </w:tr>
      <w:tr w:rsidR="00CA234E" w:rsidRPr="009D1453" w:rsidTr="000D3CDC">
        <w:trPr>
          <w:trHeight w:val="163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Познавательное развитие / Формирование целостной картины мира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</w:tr>
      <w:tr w:rsidR="00CA234E" w:rsidRPr="009D1453" w:rsidTr="00527DD8">
        <w:trPr>
          <w:trHeight w:val="540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развитие/ Рисование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</w:tr>
      <w:tr w:rsidR="00CA234E" w:rsidRPr="009D1453" w:rsidTr="00527DD8">
        <w:trPr>
          <w:trHeight w:val="538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развитие/ Аппликация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0,5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</w:tr>
      <w:tr w:rsidR="00CA234E" w:rsidRPr="009D1453" w:rsidTr="00527DD8">
        <w:trPr>
          <w:trHeight w:val="540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 / Лепка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0,5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0,5 </w:t>
            </w:r>
          </w:p>
        </w:tc>
      </w:tr>
      <w:tr w:rsidR="00CA234E" w:rsidRPr="009D1453" w:rsidTr="00527DD8">
        <w:trPr>
          <w:trHeight w:val="440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Физическое развитие /Физическая культура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3 </w:t>
            </w:r>
          </w:p>
        </w:tc>
      </w:tr>
      <w:tr w:rsidR="00CA234E" w:rsidRPr="009D1453" w:rsidTr="00527DD8">
        <w:trPr>
          <w:trHeight w:val="540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Художественно-эстетическое развитие/ Музыка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3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2 </w:t>
            </w:r>
          </w:p>
        </w:tc>
      </w:tr>
      <w:tr w:rsidR="00CA234E" w:rsidRPr="009D1453" w:rsidTr="00527DD8">
        <w:trPr>
          <w:trHeight w:val="165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Социально-коммуникативное развитие </w:t>
            </w:r>
          </w:p>
        </w:tc>
        <w:tc>
          <w:tcPr>
            <w:tcW w:w="710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Организуется в свободной деятельности </w:t>
            </w:r>
          </w:p>
        </w:tc>
      </w:tr>
      <w:tr w:rsidR="00CA234E" w:rsidRPr="009D1453" w:rsidTr="00527DD8">
        <w:trPr>
          <w:trHeight w:val="617"/>
        </w:trPr>
        <w:tc>
          <w:tcPr>
            <w:tcW w:w="3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A234E" w:rsidRPr="007E3567" w:rsidRDefault="00CA234E" w:rsidP="00527DD8">
            <w:pPr>
              <w:rPr>
                <w:color w:val="000000"/>
              </w:rPr>
            </w:pPr>
            <w:r w:rsidRPr="007E3567">
              <w:rPr>
                <w:color w:val="000000"/>
              </w:rPr>
              <w:t xml:space="preserve"> Количество образовательной деятельности (в неделю)  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A234E" w:rsidRPr="007E3567" w:rsidRDefault="00CA234E" w:rsidP="00527DD8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10</w:t>
            </w:r>
          </w:p>
          <w:p w:rsidR="00CA234E" w:rsidRPr="007E3567" w:rsidRDefault="00CA234E" w:rsidP="00527DD8">
            <w:pPr>
              <w:jc w:val="center"/>
              <w:rPr>
                <w:color w:val="000000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A234E" w:rsidRPr="007E3567" w:rsidRDefault="00CA234E" w:rsidP="00527DD8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 xml:space="preserve">10 </w:t>
            </w:r>
          </w:p>
        </w:tc>
        <w:tc>
          <w:tcPr>
            <w:tcW w:w="13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A234E" w:rsidRPr="007E3567" w:rsidRDefault="00CA234E" w:rsidP="00527DD8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 xml:space="preserve">13 </w:t>
            </w:r>
          </w:p>
        </w:tc>
        <w:tc>
          <w:tcPr>
            <w:tcW w:w="14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A234E" w:rsidRPr="007E3567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A234E" w:rsidRPr="007E3567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</w:tr>
      <w:tr w:rsidR="00CA234E" w:rsidRPr="009D1453" w:rsidTr="00527DD8">
        <w:trPr>
          <w:trHeight w:val="274"/>
        </w:trPr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7E3567" w:rsidRDefault="00CA234E" w:rsidP="00527DD8">
            <w:pPr>
              <w:rPr>
                <w:color w:val="000000"/>
              </w:rPr>
            </w:pPr>
            <w:r w:rsidRPr="007E3567">
              <w:rPr>
                <w:color w:val="000000"/>
              </w:rPr>
              <w:t>Максимальный объем недельной образовательной нагрузки в часах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234E" w:rsidRPr="007E3567" w:rsidRDefault="00CA234E" w:rsidP="00527DD8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2ч.30 мин.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234E" w:rsidRPr="007E3567" w:rsidRDefault="00CA234E" w:rsidP="00527DD8">
            <w:pPr>
              <w:jc w:val="center"/>
              <w:rPr>
                <w:color w:val="000000"/>
              </w:rPr>
            </w:pPr>
            <w:r w:rsidRPr="007E3567">
              <w:rPr>
                <w:color w:val="000000"/>
              </w:rPr>
              <w:t>3ч.20мин.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7E3567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5ч.25</w:t>
            </w:r>
            <w:r w:rsidRPr="007E3567">
              <w:rPr>
                <w:color w:val="000000"/>
              </w:rPr>
              <w:t>мин.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7E3567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7ч 30 мин</w:t>
            </w:r>
          </w:p>
        </w:tc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7E3567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7ч 30 мин</w:t>
            </w:r>
          </w:p>
        </w:tc>
      </w:tr>
      <w:tr w:rsidR="00CA234E" w:rsidRPr="009D1453" w:rsidTr="00527DD8">
        <w:trPr>
          <w:trHeight w:val="156"/>
        </w:trPr>
        <w:tc>
          <w:tcPr>
            <w:tcW w:w="1081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527DD8" w:rsidRDefault="00CA234E" w:rsidP="00527DD8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>Образовательная деятельность (режимные моменты)</w:t>
            </w:r>
          </w:p>
        </w:tc>
      </w:tr>
      <w:tr w:rsidR="00CA234E" w:rsidRPr="009D1453" w:rsidTr="008879F1">
        <w:trPr>
          <w:trHeight w:val="54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Физическое развитие /Утренняя гимнастика  </w:t>
            </w:r>
          </w:p>
        </w:tc>
        <w:tc>
          <w:tcPr>
            <w:tcW w:w="727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Ежедневно  </w:t>
            </w:r>
          </w:p>
        </w:tc>
      </w:tr>
      <w:tr w:rsidR="00CA234E" w:rsidRPr="009D1453" w:rsidTr="008879F1">
        <w:trPr>
          <w:trHeight w:val="1069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Познавательное развитие /Конструктивно-модельная деятельность и познавательно исследовательская деятельность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  <w:tc>
          <w:tcPr>
            <w:tcW w:w="1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 w:rsidRPr="009D1453">
              <w:rPr>
                <w:color w:val="000000"/>
              </w:rPr>
              <w:t xml:space="preserve">1 </w:t>
            </w:r>
          </w:p>
        </w:tc>
      </w:tr>
      <w:tr w:rsidR="00CA234E" w:rsidRPr="009D1453" w:rsidTr="008879F1">
        <w:trPr>
          <w:trHeight w:val="80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rPr>
                <w:color w:val="000000"/>
              </w:rPr>
            </w:pPr>
            <w:r w:rsidRPr="009D1453">
              <w:rPr>
                <w:color w:val="000000"/>
              </w:rPr>
              <w:t xml:space="preserve">Речевое развитие /  </w:t>
            </w:r>
          </w:p>
          <w:p w:rsidR="00CA234E" w:rsidRPr="009D1453" w:rsidRDefault="00CA234E" w:rsidP="00527DD8">
            <w:pPr>
              <w:rPr>
                <w:color w:val="000000"/>
              </w:rPr>
            </w:pPr>
            <w:r>
              <w:rPr>
                <w:color w:val="000000"/>
              </w:rPr>
              <w:t xml:space="preserve">обучение </w:t>
            </w:r>
            <w:r w:rsidRPr="009D1453">
              <w:rPr>
                <w:color w:val="000000"/>
              </w:rPr>
              <w:t xml:space="preserve"> татарскому</w:t>
            </w:r>
            <w:r>
              <w:rPr>
                <w:color w:val="000000"/>
              </w:rPr>
              <w:t>, русскому</w:t>
            </w:r>
            <w:r w:rsidRPr="009D1453">
              <w:rPr>
                <w:color w:val="000000"/>
              </w:rPr>
              <w:t xml:space="preserve"> языку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9D1453">
              <w:rPr>
                <w:color w:val="000000"/>
              </w:rPr>
              <w:t xml:space="preserve"> </w:t>
            </w:r>
          </w:p>
        </w:tc>
        <w:tc>
          <w:tcPr>
            <w:tcW w:w="1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9D1453" w:rsidRDefault="00CA234E" w:rsidP="00527DD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9D1453">
              <w:rPr>
                <w:color w:val="000000"/>
              </w:rPr>
              <w:t xml:space="preserve"> </w:t>
            </w:r>
          </w:p>
        </w:tc>
      </w:tr>
      <w:tr w:rsidR="00CA234E" w:rsidRPr="009D1453" w:rsidTr="008879F1">
        <w:trPr>
          <w:trHeight w:val="27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527DD8" w:rsidRDefault="00CA234E" w:rsidP="00527DD8">
            <w:pPr>
              <w:rPr>
                <w:color w:val="000000"/>
              </w:rPr>
            </w:pPr>
            <w:r w:rsidRPr="00527DD8">
              <w:rPr>
                <w:color w:val="000000"/>
              </w:rPr>
              <w:t xml:space="preserve">Итого: </w:t>
            </w:r>
          </w:p>
        </w:tc>
        <w:tc>
          <w:tcPr>
            <w:tcW w:w="1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527DD8" w:rsidRDefault="00CA234E" w:rsidP="00527DD8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 xml:space="preserve">1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527DD8" w:rsidRDefault="00CA234E" w:rsidP="00527DD8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>4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527DD8" w:rsidRDefault="00CA234E" w:rsidP="00527DD8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>3</w:t>
            </w:r>
          </w:p>
        </w:tc>
        <w:tc>
          <w:tcPr>
            <w:tcW w:w="1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527DD8" w:rsidRDefault="00CA234E" w:rsidP="00527DD8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>2</w:t>
            </w:r>
          </w:p>
        </w:tc>
        <w:tc>
          <w:tcPr>
            <w:tcW w:w="17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34E" w:rsidRPr="00527DD8" w:rsidRDefault="00CA234E" w:rsidP="00527DD8">
            <w:pPr>
              <w:jc w:val="center"/>
              <w:rPr>
                <w:color w:val="000000"/>
              </w:rPr>
            </w:pPr>
            <w:r w:rsidRPr="00527DD8">
              <w:rPr>
                <w:color w:val="000000"/>
              </w:rPr>
              <w:t>2</w:t>
            </w:r>
          </w:p>
        </w:tc>
      </w:tr>
    </w:tbl>
    <w:p w:rsidR="00CA234E" w:rsidRPr="000D3CDC" w:rsidRDefault="00CA234E" w:rsidP="000D3CDC">
      <w:pPr>
        <w:rPr>
          <w:color w:val="000000"/>
        </w:rPr>
      </w:pPr>
      <w:r w:rsidRPr="009D1453">
        <w:rPr>
          <w:color w:val="000000"/>
        </w:rPr>
        <w:t xml:space="preserve"> </w:t>
      </w:r>
    </w:p>
    <w:p w:rsidR="00CA234E" w:rsidRDefault="00CA234E" w:rsidP="00BF067F">
      <w:pPr>
        <w:widowControl w:val="0"/>
        <w:tabs>
          <w:tab w:val="left" w:pos="720"/>
        </w:tabs>
        <w:autoSpaceDE w:val="0"/>
        <w:autoSpaceDN w:val="0"/>
        <w:adjustRightInd w:val="0"/>
        <w:jc w:val="both"/>
        <w:rPr>
          <w:i/>
        </w:rPr>
      </w:pPr>
      <w:r w:rsidRPr="00B21D5E">
        <w:rPr>
          <w:i/>
        </w:rPr>
        <w:t xml:space="preserve">Примечание: </w:t>
      </w:r>
    </w:p>
    <w:p w:rsidR="00CA234E" w:rsidRPr="00BF067F" w:rsidRDefault="00CA234E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i/>
        </w:rPr>
      </w:pPr>
      <w:r>
        <w:t xml:space="preserve">Во всех возрастных группах (от трех до семи лет) </w:t>
      </w:r>
      <w:r w:rsidRPr="00BF067F">
        <w:t>в</w:t>
      </w:r>
      <w:r w:rsidRPr="00B21D5E">
        <w:t>ся образовательная деятельность строится на основе</w:t>
      </w:r>
      <w:r w:rsidRPr="000A05B2">
        <w:t xml:space="preserve"> </w:t>
      </w:r>
      <w:r w:rsidRPr="00B21D5E">
        <w:t>основной  образовательной про</w:t>
      </w:r>
      <w:r>
        <w:t>граммы МБДОУ «Д/с  № 62 «Тирэк</w:t>
      </w:r>
      <w:r w:rsidRPr="00B21D5E">
        <w:t>»</w:t>
      </w:r>
      <w:r>
        <w:t xml:space="preserve">, Примерной основной  </w:t>
      </w:r>
      <w:r w:rsidRPr="00B21D5E">
        <w:t xml:space="preserve">образовательной программы дошкольного образования «От рождения до школы» под ред. </w:t>
      </w:r>
      <w:r w:rsidRPr="00B21D5E">
        <w:rPr>
          <w:lang w:eastAsia="en-US"/>
        </w:rPr>
        <w:t>Н.Е.Вераксы, Т.С.Комаровой, М.А.Васильевой,</w:t>
      </w:r>
      <w:r w:rsidRPr="00B21D5E">
        <w:t xml:space="preserve"> рабочих программ и календарного планирования.</w:t>
      </w:r>
    </w:p>
    <w:p w:rsidR="00CA234E" w:rsidRDefault="00CA234E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rFonts w:ascii="Cambria" w:hAnsi="Cambria" w:cs="Times New Roman CYR"/>
        </w:rPr>
      </w:pPr>
      <w:r>
        <w:rPr>
          <w:i/>
        </w:rPr>
        <w:t>Во второй младшей группе о</w:t>
      </w:r>
      <w:r>
        <w:t>рганизованная о</w:t>
      </w:r>
      <w:r w:rsidRPr="00B21D5E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чтение) с учетом принципа интеграции образовательных областей («Физическое развитие», «Познавательное развитие», «Речевое развитие», «Социально –</w:t>
      </w:r>
      <w:r>
        <w:t xml:space="preserve"> </w:t>
      </w:r>
      <w:r w:rsidRPr="00B21D5E">
        <w:t>коммуникативное развитие», «Художественно-эстетическое развитие»).</w:t>
      </w:r>
      <w:r w:rsidRPr="00B21D5E">
        <w:rPr>
          <w:rFonts w:ascii="Cambria" w:hAnsi="Cambria"/>
        </w:rPr>
        <w:t xml:space="preserve"> </w:t>
      </w:r>
    </w:p>
    <w:p w:rsidR="00CA234E" w:rsidRPr="00BF067F" w:rsidRDefault="00CA234E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  <w:rPr>
          <w:rFonts w:ascii="Cambria" w:hAnsi="Cambria" w:cs="Times New Roman CYR"/>
        </w:rPr>
      </w:pPr>
      <w:r>
        <w:t>Организованная о</w:t>
      </w:r>
      <w:r w:rsidRPr="00B21D5E">
        <w:t>бразовательная</w:t>
      </w:r>
      <w:r w:rsidRPr="00B21D5E">
        <w:rPr>
          <w:noProof/>
        </w:rPr>
        <w:t xml:space="preserve"> деятельность </w:t>
      </w:r>
      <w:r w:rsidRPr="00B21D5E">
        <w:t>п</w:t>
      </w:r>
      <w:r w:rsidRPr="00B21D5E">
        <w:rPr>
          <w:noProof/>
        </w:rPr>
        <w:t xml:space="preserve">роводится </w:t>
      </w:r>
      <w:r w:rsidRPr="00B21D5E">
        <w:t>в 1 п</w:t>
      </w:r>
      <w:r w:rsidRPr="00B21D5E">
        <w:rPr>
          <w:noProof/>
        </w:rPr>
        <w:t xml:space="preserve">оловину </w:t>
      </w:r>
      <w:r w:rsidRPr="00B21D5E">
        <w:t>д</w:t>
      </w:r>
      <w:r w:rsidRPr="00B21D5E">
        <w:rPr>
          <w:noProof/>
        </w:rPr>
        <w:t xml:space="preserve">ня </w:t>
      </w:r>
      <w:r w:rsidRPr="00B21D5E">
        <w:t>(не более 2-х видов организованной деятельности), возможно  проведение одного вида организованной деятельности во второй половине дня (н</w:t>
      </w:r>
      <w:r w:rsidRPr="00B21D5E">
        <w:rPr>
          <w:noProof/>
        </w:rPr>
        <w:t xml:space="preserve">е </w:t>
      </w:r>
      <w:r w:rsidRPr="00B21D5E">
        <w:t>т</w:t>
      </w:r>
      <w:r w:rsidRPr="00B21D5E">
        <w:rPr>
          <w:noProof/>
        </w:rPr>
        <w:t xml:space="preserve">ребующего </w:t>
      </w:r>
      <w:r w:rsidRPr="00B21D5E">
        <w:t>с</w:t>
      </w:r>
      <w:r w:rsidRPr="00B21D5E">
        <w:rPr>
          <w:noProof/>
        </w:rPr>
        <w:t xml:space="preserve">татического </w:t>
      </w:r>
      <w:r w:rsidRPr="00B21D5E">
        <w:t>п</w:t>
      </w:r>
      <w:r w:rsidRPr="00B21D5E">
        <w:rPr>
          <w:noProof/>
        </w:rPr>
        <w:t xml:space="preserve">оложения </w:t>
      </w:r>
      <w:r w:rsidRPr="00B21D5E">
        <w:t xml:space="preserve">и большой умственной </w:t>
      </w:r>
      <w:r w:rsidRPr="00B21D5E">
        <w:rPr>
          <w:noProof/>
        </w:rPr>
        <w:t>нагрузки)</w:t>
      </w:r>
      <w:r w:rsidRPr="00B21D5E">
        <w:t xml:space="preserve">. </w:t>
      </w:r>
      <w:r w:rsidRPr="00B21D5E">
        <w:rPr>
          <w:noProof/>
        </w:rPr>
        <w:t xml:space="preserve">Длительность </w:t>
      </w:r>
      <w:r w:rsidRPr="00B21D5E">
        <w:t>образовательной деятельности</w:t>
      </w:r>
      <w:r w:rsidRPr="00B21D5E">
        <w:rPr>
          <w:noProof/>
        </w:rPr>
        <w:t xml:space="preserve"> </w:t>
      </w:r>
      <w:r w:rsidRPr="00B21D5E">
        <w:t>1</w:t>
      </w:r>
      <w:r w:rsidRPr="00B21D5E">
        <w:rPr>
          <w:noProof/>
        </w:rPr>
        <w:t xml:space="preserve">5 </w:t>
      </w:r>
      <w:r w:rsidRPr="00B21D5E">
        <w:t xml:space="preserve">минут. </w:t>
      </w:r>
      <w:r w:rsidRPr="00B21D5E">
        <w:rPr>
          <w:noProof/>
        </w:rPr>
        <w:t xml:space="preserve">Перерыв – 10 </w:t>
      </w:r>
      <w:r w:rsidRPr="00B21D5E">
        <w:t>минут. В середине образовательной деятельности с детьми проводится физкультминутка</w:t>
      </w:r>
      <w:r>
        <w:rPr>
          <w:sz w:val="26"/>
          <w:szCs w:val="26"/>
        </w:rPr>
        <w:t>.</w:t>
      </w:r>
    </w:p>
    <w:p w:rsidR="00CA234E" w:rsidRPr="00BF067F" w:rsidRDefault="00CA234E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 w:rsidRPr="00BF067F">
        <w:rPr>
          <w:i/>
        </w:rPr>
        <w:t>В средней группе</w:t>
      </w:r>
      <w:r>
        <w:t xml:space="preserve"> организованная о</w:t>
      </w:r>
      <w:r w:rsidRPr="00B21D5E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чтение) с учетом принципа интеграции образовательных областей («Физическое развитие», «Познавательное развитие», «Речевое развитие», «Социально –коммуникативное развитие», «Художественно-эстетическое развитие»).</w:t>
      </w:r>
    </w:p>
    <w:p w:rsidR="00CA234E" w:rsidRPr="00BF067F" w:rsidRDefault="00CA234E" w:rsidP="00BF067F">
      <w:pPr>
        <w:autoSpaceDE w:val="0"/>
        <w:autoSpaceDN w:val="0"/>
        <w:adjustRightInd w:val="0"/>
        <w:ind w:firstLine="720"/>
        <w:jc w:val="both"/>
        <w:rPr>
          <w:noProof/>
        </w:rPr>
      </w:pPr>
      <w:r>
        <w:rPr>
          <w:noProof/>
        </w:rPr>
        <w:t xml:space="preserve">Организованная </w:t>
      </w:r>
      <w:r w:rsidRPr="00B21D5E">
        <w:t>образовательная</w:t>
      </w:r>
      <w:r w:rsidRPr="00B21D5E">
        <w:rPr>
          <w:noProof/>
        </w:rPr>
        <w:t xml:space="preserve"> деятельность </w:t>
      </w:r>
      <w:r w:rsidRPr="00B21D5E">
        <w:t>п</w:t>
      </w:r>
      <w:r w:rsidRPr="00B21D5E">
        <w:rPr>
          <w:noProof/>
        </w:rPr>
        <w:t xml:space="preserve">роводится </w:t>
      </w:r>
      <w:r w:rsidRPr="00B21D5E">
        <w:t>в 1 п</w:t>
      </w:r>
      <w:r w:rsidRPr="00B21D5E">
        <w:rPr>
          <w:noProof/>
        </w:rPr>
        <w:t xml:space="preserve">оловину </w:t>
      </w:r>
      <w:r w:rsidRPr="00B21D5E">
        <w:t>д</w:t>
      </w:r>
      <w:r w:rsidRPr="00B21D5E">
        <w:rPr>
          <w:noProof/>
        </w:rPr>
        <w:t xml:space="preserve">ня </w:t>
      </w:r>
      <w:r w:rsidRPr="00B21D5E">
        <w:t>(не более 2-х видов организованной деятельности), возможно  проведение 1 вида организованной деятельности во второй половине дня (н</w:t>
      </w:r>
      <w:r w:rsidRPr="00B21D5E">
        <w:rPr>
          <w:noProof/>
        </w:rPr>
        <w:t xml:space="preserve">е </w:t>
      </w:r>
      <w:r w:rsidRPr="00B21D5E">
        <w:t>т</w:t>
      </w:r>
      <w:r w:rsidRPr="00B21D5E">
        <w:rPr>
          <w:noProof/>
        </w:rPr>
        <w:t xml:space="preserve">ребующего </w:t>
      </w:r>
      <w:r w:rsidRPr="00B21D5E">
        <w:t>с</w:t>
      </w:r>
      <w:r w:rsidRPr="00B21D5E">
        <w:rPr>
          <w:noProof/>
        </w:rPr>
        <w:t xml:space="preserve">татического </w:t>
      </w:r>
      <w:r w:rsidRPr="00B21D5E">
        <w:t>п</w:t>
      </w:r>
      <w:r w:rsidRPr="00B21D5E">
        <w:rPr>
          <w:noProof/>
        </w:rPr>
        <w:t xml:space="preserve">оложения </w:t>
      </w:r>
      <w:r w:rsidRPr="00B21D5E">
        <w:t xml:space="preserve">и большой умственной </w:t>
      </w:r>
      <w:r w:rsidRPr="00B21D5E">
        <w:rPr>
          <w:noProof/>
        </w:rPr>
        <w:t>нагрузки)</w:t>
      </w:r>
      <w:r w:rsidRPr="00B21D5E">
        <w:t xml:space="preserve">. </w:t>
      </w:r>
      <w:r w:rsidRPr="00B21D5E">
        <w:rPr>
          <w:noProof/>
        </w:rPr>
        <w:t xml:space="preserve">В </w:t>
      </w:r>
      <w:r>
        <w:t xml:space="preserve">организованных </w:t>
      </w:r>
      <w:r w:rsidRPr="00B21D5E">
        <w:t>обр</w:t>
      </w:r>
      <w:r w:rsidRPr="00B21D5E">
        <w:rPr>
          <w:noProof/>
        </w:rPr>
        <w:t xml:space="preserve">азовательных видах деятельности </w:t>
      </w:r>
      <w:r w:rsidRPr="00B21D5E">
        <w:t>с</w:t>
      </w:r>
      <w:r w:rsidRPr="00B21D5E">
        <w:rPr>
          <w:noProof/>
        </w:rPr>
        <w:t xml:space="preserve">татического </w:t>
      </w:r>
      <w:r w:rsidRPr="00B21D5E">
        <w:t>х</w:t>
      </w:r>
      <w:r w:rsidRPr="00B21D5E">
        <w:rPr>
          <w:noProof/>
        </w:rPr>
        <w:t xml:space="preserve">арактера </w:t>
      </w:r>
      <w:r w:rsidRPr="00B21D5E">
        <w:t>п</w:t>
      </w:r>
      <w:r w:rsidRPr="00B21D5E">
        <w:rPr>
          <w:noProof/>
        </w:rPr>
        <w:t xml:space="preserve">роводится </w:t>
      </w:r>
      <w:r w:rsidRPr="00B21D5E">
        <w:t xml:space="preserve">физкультминутка, зрительная гимнастика. </w:t>
      </w:r>
      <w:r w:rsidRPr="00B21D5E">
        <w:rPr>
          <w:noProof/>
        </w:rPr>
        <w:t xml:space="preserve">Длительность </w:t>
      </w:r>
      <w:r>
        <w:rPr>
          <w:noProof/>
        </w:rPr>
        <w:t xml:space="preserve">организованной </w:t>
      </w:r>
      <w:r w:rsidRPr="00B21D5E">
        <w:t>обр</w:t>
      </w:r>
      <w:r w:rsidRPr="00B21D5E">
        <w:rPr>
          <w:noProof/>
        </w:rPr>
        <w:t>азовательной деятельности</w:t>
      </w:r>
      <w:r w:rsidRPr="00B21D5E">
        <w:t xml:space="preserve"> </w:t>
      </w:r>
      <w:r w:rsidRPr="00B21D5E">
        <w:rPr>
          <w:noProof/>
        </w:rPr>
        <w:t xml:space="preserve"> </w:t>
      </w:r>
      <w:r w:rsidRPr="00B21D5E">
        <w:t>20</w:t>
      </w:r>
      <w:r w:rsidRPr="00B21D5E">
        <w:rPr>
          <w:noProof/>
        </w:rPr>
        <w:t xml:space="preserve"> </w:t>
      </w:r>
      <w:r w:rsidRPr="00B21D5E">
        <w:t xml:space="preserve">минут. </w:t>
      </w:r>
      <w:r w:rsidRPr="00B21D5E">
        <w:rPr>
          <w:noProof/>
        </w:rPr>
        <w:t xml:space="preserve">Перерыв </w:t>
      </w:r>
      <w:r w:rsidRPr="00B21D5E">
        <w:t>м</w:t>
      </w:r>
      <w:r w:rsidRPr="00B21D5E">
        <w:rPr>
          <w:noProof/>
        </w:rPr>
        <w:t xml:space="preserve">ежду </w:t>
      </w:r>
      <w:r w:rsidRPr="00B21D5E">
        <w:t xml:space="preserve">видами </w:t>
      </w:r>
      <w:r>
        <w:t xml:space="preserve">организованной </w:t>
      </w:r>
      <w:r w:rsidRPr="00B21D5E">
        <w:t>обр</w:t>
      </w:r>
      <w:r w:rsidRPr="00B21D5E">
        <w:rPr>
          <w:noProof/>
        </w:rPr>
        <w:t>азовательной деятельности</w:t>
      </w:r>
      <w:r w:rsidRPr="00B21D5E">
        <w:t xml:space="preserve"> </w:t>
      </w:r>
      <w:r w:rsidRPr="00B21D5E">
        <w:rPr>
          <w:noProof/>
        </w:rPr>
        <w:t xml:space="preserve"> не менее 10 </w:t>
      </w:r>
      <w:r w:rsidRPr="00B21D5E">
        <w:t>минут.</w:t>
      </w:r>
    </w:p>
    <w:p w:rsidR="00CA234E" w:rsidRPr="00BF067F" w:rsidRDefault="00CA234E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 w:rsidRPr="00BF067F">
        <w:rPr>
          <w:i/>
        </w:rPr>
        <w:t>В старшей группе</w:t>
      </w:r>
      <w:r>
        <w:t xml:space="preserve"> организованная о</w:t>
      </w:r>
      <w:r w:rsidRPr="00EA6D79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</w:t>
      </w:r>
      <w:r>
        <w:t xml:space="preserve"> художественной литературы</w:t>
      </w:r>
      <w:r w:rsidRPr="00EA6D79">
        <w:t>) с учетом принципа интеграции образовательных областей («Фи</w:t>
      </w:r>
      <w:r>
        <w:t>зическое развитие</w:t>
      </w:r>
      <w:r w:rsidRPr="00EA6D79">
        <w:t xml:space="preserve">», </w:t>
      </w:r>
      <w:r>
        <w:t xml:space="preserve">«Познавательное развитие», «Речевое развитие», </w:t>
      </w:r>
      <w:r w:rsidRPr="00EA6D79">
        <w:t>«Социал</w:t>
      </w:r>
      <w:r>
        <w:t>ьно - коммуникативное развитие</w:t>
      </w:r>
      <w:r w:rsidRPr="00EA6D79">
        <w:t xml:space="preserve">», </w:t>
      </w:r>
      <w:r>
        <w:t>«Художественно – эстетическое развитие»</w:t>
      </w:r>
      <w:r w:rsidRPr="00EA6D79">
        <w:t>).</w:t>
      </w:r>
      <w:r w:rsidRPr="00EA6D79">
        <w:rPr>
          <w:rFonts w:ascii="Cambria" w:hAnsi="Cambria"/>
        </w:rPr>
        <w:t xml:space="preserve"> </w:t>
      </w:r>
    </w:p>
    <w:p w:rsidR="00CA234E" w:rsidRPr="00EA6D79" w:rsidRDefault="00CA234E" w:rsidP="00BF067F">
      <w:pPr>
        <w:ind w:firstLine="720"/>
        <w:jc w:val="both"/>
      </w:pPr>
      <w:r>
        <w:t>Р</w:t>
      </w:r>
      <w:r w:rsidRPr="00EA6D79">
        <w:t>еализация материалов всех  р</w:t>
      </w:r>
      <w:r>
        <w:t xml:space="preserve">азделов программы, как в организованной </w:t>
      </w:r>
      <w:r w:rsidRPr="00EA6D79">
        <w:t>обр</w:t>
      </w:r>
      <w:r>
        <w:t>азовательной</w:t>
      </w:r>
      <w:r w:rsidRPr="00EA6D79">
        <w:t xml:space="preserve"> деятельности</w:t>
      </w:r>
      <w:r>
        <w:t>,</w:t>
      </w:r>
      <w:r w:rsidRPr="00EA6D79">
        <w:t xml:space="preserve">  индивидуальной и подгрупповой, так и в процессе режимных моментов, в совместной со взрослыми деятель</w:t>
      </w:r>
      <w:r>
        <w:t xml:space="preserve">ности, проводится на основе </w:t>
      </w:r>
      <w:r w:rsidRPr="00EA6D79">
        <w:t>образовательной и рабочих программ.</w:t>
      </w:r>
    </w:p>
    <w:p w:rsidR="00CA234E" w:rsidRDefault="00CA234E" w:rsidP="00BF067F">
      <w:pPr>
        <w:ind w:firstLine="720"/>
        <w:jc w:val="both"/>
      </w:pPr>
      <w:r>
        <w:rPr>
          <w:noProof/>
        </w:rPr>
        <w:t xml:space="preserve">Орагнизованная </w:t>
      </w:r>
      <w:r w:rsidRPr="00EA6D79">
        <w:t>обр</w:t>
      </w:r>
      <w:r>
        <w:rPr>
          <w:noProof/>
        </w:rPr>
        <w:t xml:space="preserve">азовательная деятельность </w:t>
      </w:r>
      <w:r w:rsidRPr="00EA6D79">
        <w:rPr>
          <w:noProof/>
        </w:rPr>
        <w:t xml:space="preserve"> </w:t>
      </w:r>
      <w:r w:rsidRPr="00EA6D79">
        <w:t>п</w:t>
      </w:r>
      <w:r w:rsidRPr="00EA6D79">
        <w:rPr>
          <w:noProof/>
        </w:rPr>
        <w:t xml:space="preserve">роводится </w:t>
      </w:r>
      <w:r w:rsidRPr="00EA6D79">
        <w:t>в 1-ю и 2-ю п</w:t>
      </w:r>
      <w:r w:rsidRPr="00EA6D79">
        <w:rPr>
          <w:noProof/>
        </w:rPr>
        <w:t xml:space="preserve">оловины </w:t>
      </w:r>
      <w:r w:rsidRPr="00EA6D79">
        <w:t>д</w:t>
      </w:r>
      <w:r w:rsidRPr="00EA6D79">
        <w:rPr>
          <w:noProof/>
        </w:rPr>
        <w:t xml:space="preserve">ня. </w:t>
      </w:r>
      <w:r w:rsidRPr="00EA6D79">
        <w:t>В первой половине дня планируются не более трех видов</w:t>
      </w:r>
      <w:r w:rsidRPr="006B72AF">
        <w:t xml:space="preserve"> </w:t>
      </w:r>
      <w:r>
        <w:t xml:space="preserve">организованной </w:t>
      </w:r>
      <w:r w:rsidRPr="00EA6D79">
        <w:t>обр</w:t>
      </w:r>
      <w:r>
        <w:rPr>
          <w:noProof/>
        </w:rPr>
        <w:t>азовательной деятельности</w:t>
      </w:r>
      <w:r w:rsidRPr="00EA6D79">
        <w:t>, одно или два из которых интеллектуальные, остальные - художественно-продуктивные и (или) двигательные (музыкальное, физкультурное).</w:t>
      </w:r>
      <w:r w:rsidRPr="00EA6D79">
        <w:rPr>
          <w:noProof/>
        </w:rPr>
        <w:t xml:space="preserve"> </w:t>
      </w:r>
      <w:r w:rsidRPr="00EA6D79">
        <w:t>Во</w:t>
      </w:r>
      <w:r>
        <w:t xml:space="preserve"> второй половине дня организованная образовательная </w:t>
      </w:r>
      <w:r w:rsidRPr="00EA6D79">
        <w:t xml:space="preserve">деятельность планируется не чаще 2-х–3-х раз в неделю, преимущественно художественно-продуктивного или двигательного характера. </w:t>
      </w:r>
      <w:r w:rsidRPr="00EA6D79">
        <w:rPr>
          <w:noProof/>
        </w:rPr>
        <w:t xml:space="preserve">В </w:t>
      </w:r>
      <w:r>
        <w:rPr>
          <w:noProof/>
        </w:rPr>
        <w:t xml:space="preserve">организованной </w:t>
      </w:r>
      <w:r w:rsidRPr="00EA6D79">
        <w:t>обр</w:t>
      </w:r>
      <w:r>
        <w:rPr>
          <w:noProof/>
        </w:rPr>
        <w:t xml:space="preserve">азовательной  </w:t>
      </w:r>
      <w:r w:rsidRPr="00EA6D79">
        <w:rPr>
          <w:noProof/>
        </w:rPr>
        <w:t xml:space="preserve">деятельности </w:t>
      </w:r>
      <w:r w:rsidRPr="00EA6D79">
        <w:t>с</w:t>
      </w:r>
      <w:r w:rsidRPr="00EA6D79">
        <w:rPr>
          <w:noProof/>
        </w:rPr>
        <w:t xml:space="preserve">татического </w:t>
      </w:r>
      <w:r w:rsidRPr="00EA6D79">
        <w:t>х</w:t>
      </w:r>
      <w:r w:rsidRPr="00EA6D79">
        <w:rPr>
          <w:noProof/>
        </w:rPr>
        <w:t xml:space="preserve">арактера </w:t>
      </w:r>
      <w:r w:rsidRPr="00EA6D79">
        <w:t>п</w:t>
      </w:r>
      <w:r w:rsidRPr="00EA6D79">
        <w:rPr>
          <w:noProof/>
        </w:rPr>
        <w:t xml:space="preserve">роводится </w:t>
      </w:r>
      <w:r w:rsidRPr="00EA6D79">
        <w:t>физкультминутка, зрительная гимнастика.</w:t>
      </w:r>
      <w:r w:rsidRPr="00EA6D79">
        <w:rPr>
          <w:noProof/>
        </w:rPr>
        <w:t xml:space="preserve"> </w:t>
      </w:r>
      <w:r w:rsidRPr="00EA6D79">
        <w:t xml:space="preserve">Перерывы между </w:t>
      </w:r>
      <w:r>
        <w:t xml:space="preserve">организованной </w:t>
      </w:r>
      <w:r w:rsidRPr="00EA6D79">
        <w:t>обр</w:t>
      </w:r>
      <w:r>
        <w:rPr>
          <w:noProof/>
        </w:rPr>
        <w:t xml:space="preserve">азовательной  деятельностью </w:t>
      </w:r>
      <w:r w:rsidRPr="00EA6D79">
        <w:rPr>
          <w:noProof/>
        </w:rPr>
        <w:t xml:space="preserve"> </w:t>
      </w:r>
      <w:r w:rsidRPr="00EA6D79">
        <w:t>составляют не менее 10 минут.</w:t>
      </w:r>
      <w:r w:rsidRPr="00EA6D79">
        <w:rPr>
          <w:noProof/>
        </w:rPr>
        <w:t xml:space="preserve"> </w:t>
      </w:r>
      <w:r>
        <w:t xml:space="preserve">Длительность организованной образовательной </w:t>
      </w:r>
      <w:r w:rsidRPr="00EA6D79">
        <w:t>деятельности (в т</w:t>
      </w:r>
      <w:r>
        <w:t>.ч. кружков)  - не более 25 мин</w:t>
      </w:r>
    </w:p>
    <w:p w:rsidR="00CA234E" w:rsidRPr="00BF067F" w:rsidRDefault="00CA234E" w:rsidP="00BF067F">
      <w:pPr>
        <w:ind w:firstLine="720"/>
      </w:pPr>
      <w:r>
        <w:t>Обучение русскому языку осуществляется три раза в неделю: одна ООД, и два проходят в режимные моменты в течение недели.</w:t>
      </w:r>
    </w:p>
    <w:p w:rsidR="00CA234E" w:rsidRPr="00BF067F" w:rsidRDefault="00CA234E" w:rsidP="00BF067F">
      <w:pPr>
        <w:widowControl w:val="0"/>
        <w:tabs>
          <w:tab w:val="left" w:pos="720"/>
        </w:tabs>
        <w:autoSpaceDE w:val="0"/>
        <w:autoSpaceDN w:val="0"/>
        <w:adjustRightInd w:val="0"/>
        <w:ind w:firstLine="720"/>
        <w:jc w:val="both"/>
      </w:pPr>
      <w:r w:rsidRPr="00BF067F">
        <w:rPr>
          <w:i/>
        </w:rPr>
        <w:t>В подготовительных группах</w:t>
      </w:r>
      <w:r>
        <w:t xml:space="preserve"> </w:t>
      </w:r>
      <w:r>
        <w:rPr>
          <w:noProof/>
          <w:color w:val="000000"/>
        </w:rPr>
        <w:t xml:space="preserve">организованная </w:t>
      </w:r>
      <w:r>
        <w:t>о</w:t>
      </w:r>
      <w:r w:rsidRPr="00EA6D79">
        <w:t>бразовательная деятельность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чтение</w:t>
      </w:r>
      <w:r>
        <w:t xml:space="preserve"> художественной литературы</w:t>
      </w:r>
      <w:r w:rsidRPr="00EA6D79">
        <w:t>) с учетом принципа интеграции образовательных областей («Фи</w:t>
      </w:r>
      <w:r>
        <w:t>зическое развитие</w:t>
      </w:r>
      <w:r w:rsidRPr="00EA6D79">
        <w:t xml:space="preserve">», </w:t>
      </w:r>
      <w:r>
        <w:t xml:space="preserve">«Познавательное развитие», «Речевое развитие», </w:t>
      </w:r>
      <w:r w:rsidRPr="00EA6D79">
        <w:t>«Социал</w:t>
      </w:r>
      <w:r>
        <w:t>ьно - коммуникативное развитие</w:t>
      </w:r>
      <w:r w:rsidRPr="00EA6D79">
        <w:t xml:space="preserve">», </w:t>
      </w:r>
      <w:r>
        <w:t>«Художественно – эстетическое развитие»</w:t>
      </w:r>
      <w:r w:rsidRPr="00EA6D79">
        <w:t>).</w:t>
      </w:r>
      <w:r w:rsidRPr="00EA6D79">
        <w:rPr>
          <w:rFonts w:ascii="Cambria" w:hAnsi="Cambria"/>
        </w:rPr>
        <w:t xml:space="preserve"> </w:t>
      </w:r>
    </w:p>
    <w:p w:rsidR="00CA234E" w:rsidRDefault="00CA234E" w:rsidP="00BF067F">
      <w:pPr>
        <w:autoSpaceDE w:val="0"/>
        <w:autoSpaceDN w:val="0"/>
        <w:adjustRightInd w:val="0"/>
        <w:ind w:firstLine="720"/>
        <w:jc w:val="both"/>
        <w:rPr>
          <w:color w:val="000000"/>
        </w:rPr>
      </w:pPr>
      <w:r>
        <w:rPr>
          <w:noProof/>
          <w:color w:val="000000"/>
        </w:rPr>
        <w:t xml:space="preserve">Ораганизованная </w:t>
      </w:r>
      <w:r w:rsidRPr="00EA6D79">
        <w:t>образовательная</w:t>
      </w:r>
      <w:r w:rsidRPr="00EA6D79">
        <w:rPr>
          <w:color w:val="000000"/>
        </w:rPr>
        <w:t xml:space="preserve"> деятельность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>п</w:t>
      </w:r>
      <w:r w:rsidRPr="00EA6D79">
        <w:rPr>
          <w:noProof/>
          <w:color w:val="000000"/>
        </w:rPr>
        <w:t xml:space="preserve">роводится </w:t>
      </w:r>
      <w:r w:rsidRPr="00EA6D79">
        <w:rPr>
          <w:color w:val="000000"/>
        </w:rPr>
        <w:t>в 1-ю и 2-ю п</w:t>
      </w:r>
      <w:r w:rsidRPr="00EA6D79">
        <w:rPr>
          <w:noProof/>
          <w:color w:val="000000"/>
        </w:rPr>
        <w:t xml:space="preserve">оловины </w:t>
      </w:r>
      <w:r w:rsidRPr="00EA6D79">
        <w:rPr>
          <w:color w:val="000000"/>
        </w:rPr>
        <w:t>д</w:t>
      </w:r>
      <w:r w:rsidRPr="00EA6D79">
        <w:rPr>
          <w:noProof/>
          <w:color w:val="000000"/>
        </w:rPr>
        <w:t xml:space="preserve">ня. </w:t>
      </w:r>
      <w:r w:rsidRPr="00EA6D79">
        <w:rPr>
          <w:color w:val="000000"/>
        </w:rPr>
        <w:t xml:space="preserve">В первой половине дня планируются не более трех видов </w:t>
      </w:r>
      <w:r>
        <w:rPr>
          <w:color w:val="000000"/>
        </w:rPr>
        <w:t xml:space="preserve">организованной </w:t>
      </w:r>
      <w:r w:rsidRPr="00EA6D79">
        <w:t>образовател</w:t>
      </w:r>
      <w:r>
        <w:t>ьной</w:t>
      </w:r>
      <w:r w:rsidRPr="00EA6D79">
        <w:rPr>
          <w:color w:val="000000"/>
        </w:rPr>
        <w:t xml:space="preserve"> деятельности, одно или два из которых интеллектуальные, остальные - художественно-продуктивные и (или) двигательные (музыкальное, физкультурное).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 xml:space="preserve">Во второй половине дня </w:t>
      </w:r>
      <w:r>
        <w:rPr>
          <w:color w:val="000000"/>
        </w:rPr>
        <w:t>организованная о</w:t>
      </w:r>
      <w:r w:rsidRPr="00EA6D79">
        <w:t>бразовательная</w:t>
      </w:r>
      <w:r w:rsidRPr="00EA6D79">
        <w:rPr>
          <w:color w:val="000000"/>
        </w:rPr>
        <w:t xml:space="preserve"> деятельность планируется не чаще 2-х–3-х раз в неделю, преимущественно художественно-продуктивного или двигательного характера. </w:t>
      </w:r>
      <w:r w:rsidRPr="00EA6D79">
        <w:rPr>
          <w:noProof/>
          <w:color w:val="000000"/>
        </w:rPr>
        <w:t xml:space="preserve">В </w:t>
      </w:r>
      <w:r>
        <w:rPr>
          <w:noProof/>
          <w:color w:val="000000"/>
        </w:rPr>
        <w:t xml:space="preserve">организованной </w:t>
      </w:r>
      <w:r w:rsidRPr="00EA6D79">
        <w:t>образовательной</w:t>
      </w:r>
      <w:r w:rsidRPr="00EA6D79">
        <w:rPr>
          <w:color w:val="000000"/>
        </w:rPr>
        <w:t xml:space="preserve">  деятельности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>с</w:t>
      </w:r>
      <w:r w:rsidRPr="00EA6D79">
        <w:rPr>
          <w:noProof/>
          <w:color w:val="000000"/>
        </w:rPr>
        <w:t xml:space="preserve">татического </w:t>
      </w:r>
      <w:r w:rsidRPr="00EA6D79">
        <w:rPr>
          <w:color w:val="000000"/>
        </w:rPr>
        <w:t>х</w:t>
      </w:r>
      <w:r w:rsidRPr="00EA6D79">
        <w:rPr>
          <w:noProof/>
          <w:color w:val="000000"/>
        </w:rPr>
        <w:t xml:space="preserve">арактера </w:t>
      </w:r>
      <w:r w:rsidRPr="00EA6D79">
        <w:rPr>
          <w:color w:val="000000"/>
        </w:rPr>
        <w:t>п</w:t>
      </w:r>
      <w:r w:rsidRPr="00EA6D79">
        <w:rPr>
          <w:noProof/>
          <w:color w:val="000000"/>
        </w:rPr>
        <w:t xml:space="preserve">роводится </w:t>
      </w:r>
      <w:r w:rsidRPr="00EA6D79">
        <w:rPr>
          <w:color w:val="000000"/>
        </w:rPr>
        <w:t>физкультминутка, зрительная гимнастика.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 xml:space="preserve">Перерывы между </w:t>
      </w:r>
      <w:r>
        <w:rPr>
          <w:color w:val="000000"/>
        </w:rPr>
        <w:t xml:space="preserve">организованной </w:t>
      </w:r>
      <w:r w:rsidRPr="00EA6D79">
        <w:t>образовательной</w:t>
      </w:r>
      <w:r w:rsidRPr="00EA6D79">
        <w:rPr>
          <w:color w:val="000000"/>
        </w:rPr>
        <w:t xml:space="preserve">  деятельностью составляют не менее 10 минут.</w:t>
      </w:r>
      <w:r w:rsidRPr="00EA6D79">
        <w:rPr>
          <w:noProof/>
          <w:color w:val="000000"/>
        </w:rPr>
        <w:t xml:space="preserve"> </w:t>
      </w:r>
      <w:r w:rsidRPr="00EA6D79">
        <w:rPr>
          <w:color w:val="000000"/>
        </w:rPr>
        <w:t xml:space="preserve">Длительность </w:t>
      </w:r>
      <w:r>
        <w:rPr>
          <w:color w:val="000000"/>
        </w:rPr>
        <w:t xml:space="preserve">организованной </w:t>
      </w:r>
      <w:r w:rsidRPr="00EA6D79">
        <w:t>образовательной</w:t>
      </w:r>
      <w:r w:rsidRPr="00EA6D79">
        <w:rPr>
          <w:color w:val="000000"/>
        </w:rPr>
        <w:t xml:space="preserve">  деятельности - не более 30 мин.</w:t>
      </w:r>
    </w:p>
    <w:p w:rsidR="00CA234E" w:rsidRPr="00BD38EF" w:rsidRDefault="00CA234E" w:rsidP="00BF067F">
      <w:pPr>
        <w:autoSpaceDE w:val="0"/>
        <w:autoSpaceDN w:val="0"/>
        <w:adjustRightInd w:val="0"/>
        <w:ind w:firstLine="720"/>
        <w:jc w:val="both"/>
        <w:rPr>
          <w:noProof/>
          <w:color w:val="000000"/>
        </w:rPr>
      </w:pPr>
      <w:r>
        <w:t>Обучение русскому, татарскому языку осуществляется три раза в неделю: два - ООД, и одно проходит в режимные моменты в течение недели.</w:t>
      </w:r>
    </w:p>
    <w:p w:rsidR="00CA234E" w:rsidRPr="00EA6D79" w:rsidRDefault="00CA234E" w:rsidP="00BF067F">
      <w:pPr>
        <w:ind w:firstLine="720"/>
        <w:jc w:val="center"/>
        <w:rPr>
          <w:b/>
        </w:rPr>
      </w:pPr>
    </w:p>
    <w:p w:rsidR="00CA234E" w:rsidRDefault="00CA234E" w:rsidP="00BF067F">
      <w:pPr>
        <w:tabs>
          <w:tab w:val="left" w:pos="5825"/>
        </w:tabs>
        <w:ind w:firstLine="720"/>
      </w:pPr>
    </w:p>
    <w:p w:rsidR="00CA234E" w:rsidRDefault="00CA234E" w:rsidP="00BF067F">
      <w:pPr>
        <w:tabs>
          <w:tab w:val="left" w:pos="5825"/>
        </w:tabs>
        <w:ind w:firstLine="720"/>
        <w:jc w:val="center"/>
        <w:rPr>
          <w:b/>
        </w:rPr>
      </w:pPr>
    </w:p>
    <w:p w:rsidR="00CA234E" w:rsidRDefault="00CA234E" w:rsidP="00BF067F">
      <w:pPr>
        <w:tabs>
          <w:tab w:val="left" w:pos="5825"/>
        </w:tabs>
        <w:ind w:firstLine="720"/>
        <w:jc w:val="center"/>
        <w:rPr>
          <w:b/>
        </w:rPr>
      </w:pPr>
    </w:p>
    <w:p w:rsidR="00CA234E" w:rsidRDefault="00CA234E" w:rsidP="00BF067F">
      <w:pPr>
        <w:ind w:firstLine="720"/>
      </w:pPr>
    </w:p>
    <w:sectPr w:rsidR="00CA234E" w:rsidSect="00AB40DB">
      <w:footerReference w:type="even" r:id="rId8"/>
      <w:footerReference w:type="default" r:id="rId9"/>
      <w:pgSz w:w="11906" w:h="16838"/>
      <w:pgMar w:top="568" w:right="850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234E" w:rsidRDefault="00CA234E">
      <w:r>
        <w:separator/>
      </w:r>
    </w:p>
  </w:endnote>
  <w:endnote w:type="continuationSeparator" w:id="1">
    <w:p w:rsidR="00CA234E" w:rsidRDefault="00CA23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34E" w:rsidRDefault="00CA234E" w:rsidP="003B289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A234E" w:rsidRDefault="00CA234E" w:rsidP="00AB40D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34E" w:rsidRDefault="00CA234E" w:rsidP="003B289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CA234E" w:rsidRDefault="00CA234E" w:rsidP="00AB40DB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234E" w:rsidRDefault="00CA234E">
      <w:r>
        <w:separator/>
      </w:r>
    </w:p>
  </w:footnote>
  <w:footnote w:type="continuationSeparator" w:id="1">
    <w:p w:rsidR="00CA234E" w:rsidRDefault="00CA23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F2C9C"/>
    <w:multiLevelType w:val="hybridMultilevel"/>
    <w:tmpl w:val="516874A2"/>
    <w:lvl w:ilvl="0" w:tplc="334A1C3C">
      <w:start w:val="1"/>
      <w:numFmt w:val="decimal"/>
      <w:lvlText w:val="%1."/>
      <w:legacy w:legacy="1" w:legacySpace="0" w:legacyIndent="360"/>
      <w:lvlJc w:val="left"/>
      <w:rPr>
        <w:rFonts w:ascii="Cambria" w:hAnsi="Cambria" w:cs="Times New Roman CYR" w:hint="default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2C77340"/>
    <w:multiLevelType w:val="hybridMultilevel"/>
    <w:tmpl w:val="87CC23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381C4742"/>
    <w:multiLevelType w:val="hybridMultilevel"/>
    <w:tmpl w:val="D37002FC"/>
    <w:lvl w:ilvl="0" w:tplc="8350F5D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3C042F91"/>
    <w:multiLevelType w:val="multilevel"/>
    <w:tmpl w:val="6FAC9F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5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61A36F10"/>
    <w:multiLevelType w:val="multilevel"/>
    <w:tmpl w:val="273ED498"/>
    <w:lvl w:ilvl="0">
      <w:start w:val="1"/>
      <w:numFmt w:val="decimal"/>
      <w:lvlText w:val="%1."/>
      <w:lvlJc w:val="left"/>
      <w:pPr>
        <w:ind w:left="785" w:hanging="36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5">
    <w:nsid w:val="685308EE"/>
    <w:multiLevelType w:val="hybridMultilevel"/>
    <w:tmpl w:val="1BAE4FA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9181B43"/>
    <w:multiLevelType w:val="hybridMultilevel"/>
    <w:tmpl w:val="174C286E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46938FF"/>
    <w:multiLevelType w:val="hybridMultilevel"/>
    <w:tmpl w:val="DA9045C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3"/>
  </w:num>
  <w:num w:numId="7">
    <w:abstractNumId w:val="4"/>
  </w:num>
  <w:num w:numId="8">
    <w:abstractNumId w:val="6"/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30A0"/>
    <w:rsid w:val="00001715"/>
    <w:rsid w:val="00001A38"/>
    <w:rsid w:val="00002247"/>
    <w:rsid w:val="00002F97"/>
    <w:rsid w:val="0000395B"/>
    <w:rsid w:val="00004646"/>
    <w:rsid w:val="00004D26"/>
    <w:rsid w:val="0000523A"/>
    <w:rsid w:val="000059A3"/>
    <w:rsid w:val="00005C83"/>
    <w:rsid w:val="00006C56"/>
    <w:rsid w:val="000100E7"/>
    <w:rsid w:val="00010DC4"/>
    <w:rsid w:val="00011073"/>
    <w:rsid w:val="00011222"/>
    <w:rsid w:val="00012AD5"/>
    <w:rsid w:val="00012C11"/>
    <w:rsid w:val="00012DB5"/>
    <w:rsid w:val="00012F2C"/>
    <w:rsid w:val="00012F8D"/>
    <w:rsid w:val="00013F76"/>
    <w:rsid w:val="000143C0"/>
    <w:rsid w:val="00014E8E"/>
    <w:rsid w:val="00015447"/>
    <w:rsid w:val="000159BD"/>
    <w:rsid w:val="000176DA"/>
    <w:rsid w:val="00017F22"/>
    <w:rsid w:val="00017FE5"/>
    <w:rsid w:val="0002060E"/>
    <w:rsid w:val="00020F35"/>
    <w:rsid w:val="000212E9"/>
    <w:rsid w:val="00021494"/>
    <w:rsid w:val="00021D2B"/>
    <w:rsid w:val="00024828"/>
    <w:rsid w:val="000248D1"/>
    <w:rsid w:val="00024AF7"/>
    <w:rsid w:val="00024B75"/>
    <w:rsid w:val="000255E6"/>
    <w:rsid w:val="000260E8"/>
    <w:rsid w:val="00026894"/>
    <w:rsid w:val="000270E8"/>
    <w:rsid w:val="00027B92"/>
    <w:rsid w:val="00027D0F"/>
    <w:rsid w:val="00027E4B"/>
    <w:rsid w:val="00027E83"/>
    <w:rsid w:val="00030FB6"/>
    <w:rsid w:val="000313A2"/>
    <w:rsid w:val="00032BAF"/>
    <w:rsid w:val="00032BEB"/>
    <w:rsid w:val="000331B9"/>
    <w:rsid w:val="0003403E"/>
    <w:rsid w:val="000342C5"/>
    <w:rsid w:val="00034E34"/>
    <w:rsid w:val="00034EB4"/>
    <w:rsid w:val="00034F32"/>
    <w:rsid w:val="00035100"/>
    <w:rsid w:val="00036693"/>
    <w:rsid w:val="000368D1"/>
    <w:rsid w:val="00036BE2"/>
    <w:rsid w:val="00036BF1"/>
    <w:rsid w:val="000402DE"/>
    <w:rsid w:val="00040958"/>
    <w:rsid w:val="000409EB"/>
    <w:rsid w:val="00040E89"/>
    <w:rsid w:val="000411D7"/>
    <w:rsid w:val="00041389"/>
    <w:rsid w:val="00041731"/>
    <w:rsid w:val="00041C97"/>
    <w:rsid w:val="00042016"/>
    <w:rsid w:val="00042E5E"/>
    <w:rsid w:val="0004302C"/>
    <w:rsid w:val="00043138"/>
    <w:rsid w:val="00043207"/>
    <w:rsid w:val="0004340C"/>
    <w:rsid w:val="00043575"/>
    <w:rsid w:val="00043C37"/>
    <w:rsid w:val="000443FC"/>
    <w:rsid w:val="00044CF2"/>
    <w:rsid w:val="000454F4"/>
    <w:rsid w:val="000459CD"/>
    <w:rsid w:val="00045F75"/>
    <w:rsid w:val="0004715D"/>
    <w:rsid w:val="00047B42"/>
    <w:rsid w:val="00047C8F"/>
    <w:rsid w:val="00047CA0"/>
    <w:rsid w:val="00047DE4"/>
    <w:rsid w:val="0005001E"/>
    <w:rsid w:val="00050423"/>
    <w:rsid w:val="00051867"/>
    <w:rsid w:val="00051A20"/>
    <w:rsid w:val="00051A49"/>
    <w:rsid w:val="000522E5"/>
    <w:rsid w:val="00052CDF"/>
    <w:rsid w:val="00052D9A"/>
    <w:rsid w:val="00052F24"/>
    <w:rsid w:val="0005333C"/>
    <w:rsid w:val="0005344C"/>
    <w:rsid w:val="000537FE"/>
    <w:rsid w:val="0005470D"/>
    <w:rsid w:val="00054BC8"/>
    <w:rsid w:val="00054F3A"/>
    <w:rsid w:val="000557E1"/>
    <w:rsid w:val="000558B1"/>
    <w:rsid w:val="0005593B"/>
    <w:rsid w:val="00055B66"/>
    <w:rsid w:val="00056C55"/>
    <w:rsid w:val="00056F36"/>
    <w:rsid w:val="0005735A"/>
    <w:rsid w:val="000576FF"/>
    <w:rsid w:val="00057A2A"/>
    <w:rsid w:val="00057BC4"/>
    <w:rsid w:val="0006009C"/>
    <w:rsid w:val="000602E3"/>
    <w:rsid w:val="00060529"/>
    <w:rsid w:val="00061505"/>
    <w:rsid w:val="000618DC"/>
    <w:rsid w:val="00061C46"/>
    <w:rsid w:val="0006231B"/>
    <w:rsid w:val="00062451"/>
    <w:rsid w:val="000626BB"/>
    <w:rsid w:val="00062FF4"/>
    <w:rsid w:val="000635D4"/>
    <w:rsid w:val="0006416E"/>
    <w:rsid w:val="000642F7"/>
    <w:rsid w:val="00064C2F"/>
    <w:rsid w:val="00065173"/>
    <w:rsid w:val="00065412"/>
    <w:rsid w:val="0006542D"/>
    <w:rsid w:val="0006564A"/>
    <w:rsid w:val="000657E2"/>
    <w:rsid w:val="000659A4"/>
    <w:rsid w:val="00065EA9"/>
    <w:rsid w:val="000672DB"/>
    <w:rsid w:val="00067730"/>
    <w:rsid w:val="00070128"/>
    <w:rsid w:val="0007085E"/>
    <w:rsid w:val="00071399"/>
    <w:rsid w:val="00071509"/>
    <w:rsid w:val="00071CEB"/>
    <w:rsid w:val="00073012"/>
    <w:rsid w:val="000738FE"/>
    <w:rsid w:val="00073BF0"/>
    <w:rsid w:val="00073C4F"/>
    <w:rsid w:val="0007407A"/>
    <w:rsid w:val="000741BB"/>
    <w:rsid w:val="0007520D"/>
    <w:rsid w:val="00076115"/>
    <w:rsid w:val="000764E0"/>
    <w:rsid w:val="00076595"/>
    <w:rsid w:val="0007665B"/>
    <w:rsid w:val="00076B17"/>
    <w:rsid w:val="00076D67"/>
    <w:rsid w:val="0007711B"/>
    <w:rsid w:val="00077601"/>
    <w:rsid w:val="00080AFC"/>
    <w:rsid w:val="00080F52"/>
    <w:rsid w:val="00081646"/>
    <w:rsid w:val="000822E2"/>
    <w:rsid w:val="000822FA"/>
    <w:rsid w:val="000824C1"/>
    <w:rsid w:val="0008281B"/>
    <w:rsid w:val="000829D9"/>
    <w:rsid w:val="00082EDE"/>
    <w:rsid w:val="00083D85"/>
    <w:rsid w:val="000840A2"/>
    <w:rsid w:val="0008583E"/>
    <w:rsid w:val="000859F9"/>
    <w:rsid w:val="00085E33"/>
    <w:rsid w:val="00086A34"/>
    <w:rsid w:val="00087503"/>
    <w:rsid w:val="000907EC"/>
    <w:rsid w:val="00090D18"/>
    <w:rsid w:val="00092026"/>
    <w:rsid w:val="00092521"/>
    <w:rsid w:val="00093EA0"/>
    <w:rsid w:val="00094343"/>
    <w:rsid w:val="00094D75"/>
    <w:rsid w:val="00094E9A"/>
    <w:rsid w:val="00095F17"/>
    <w:rsid w:val="00096DC5"/>
    <w:rsid w:val="00096E14"/>
    <w:rsid w:val="00096ED8"/>
    <w:rsid w:val="00097158"/>
    <w:rsid w:val="000975C4"/>
    <w:rsid w:val="000A05B2"/>
    <w:rsid w:val="000A083E"/>
    <w:rsid w:val="000A124C"/>
    <w:rsid w:val="000A20F7"/>
    <w:rsid w:val="000A211E"/>
    <w:rsid w:val="000A2197"/>
    <w:rsid w:val="000A2272"/>
    <w:rsid w:val="000A266F"/>
    <w:rsid w:val="000A2D9B"/>
    <w:rsid w:val="000A44DF"/>
    <w:rsid w:val="000A5161"/>
    <w:rsid w:val="000A5DD9"/>
    <w:rsid w:val="000A7869"/>
    <w:rsid w:val="000B0F88"/>
    <w:rsid w:val="000B16E6"/>
    <w:rsid w:val="000B27A3"/>
    <w:rsid w:val="000B2F7B"/>
    <w:rsid w:val="000B3216"/>
    <w:rsid w:val="000B345C"/>
    <w:rsid w:val="000B3642"/>
    <w:rsid w:val="000B3F5E"/>
    <w:rsid w:val="000B424D"/>
    <w:rsid w:val="000B4574"/>
    <w:rsid w:val="000B6747"/>
    <w:rsid w:val="000B6EBC"/>
    <w:rsid w:val="000B7227"/>
    <w:rsid w:val="000B7AAE"/>
    <w:rsid w:val="000B7AFC"/>
    <w:rsid w:val="000B7B44"/>
    <w:rsid w:val="000B7FBA"/>
    <w:rsid w:val="000C03A3"/>
    <w:rsid w:val="000C041E"/>
    <w:rsid w:val="000C07CF"/>
    <w:rsid w:val="000C23CE"/>
    <w:rsid w:val="000C3099"/>
    <w:rsid w:val="000C3194"/>
    <w:rsid w:val="000C388A"/>
    <w:rsid w:val="000C4793"/>
    <w:rsid w:val="000C582E"/>
    <w:rsid w:val="000C6004"/>
    <w:rsid w:val="000C666F"/>
    <w:rsid w:val="000C6DFE"/>
    <w:rsid w:val="000C7031"/>
    <w:rsid w:val="000C7CD7"/>
    <w:rsid w:val="000D001D"/>
    <w:rsid w:val="000D0334"/>
    <w:rsid w:val="000D0804"/>
    <w:rsid w:val="000D0D51"/>
    <w:rsid w:val="000D13B7"/>
    <w:rsid w:val="000D1569"/>
    <w:rsid w:val="000D1578"/>
    <w:rsid w:val="000D18EA"/>
    <w:rsid w:val="000D2136"/>
    <w:rsid w:val="000D2820"/>
    <w:rsid w:val="000D3CDC"/>
    <w:rsid w:val="000D4249"/>
    <w:rsid w:val="000D43EB"/>
    <w:rsid w:val="000D4F11"/>
    <w:rsid w:val="000D5157"/>
    <w:rsid w:val="000D5370"/>
    <w:rsid w:val="000D5BE4"/>
    <w:rsid w:val="000D5F82"/>
    <w:rsid w:val="000D5FAB"/>
    <w:rsid w:val="000D6022"/>
    <w:rsid w:val="000D631B"/>
    <w:rsid w:val="000D6963"/>
    <w:rsid w:val="000D6CA2"/>
    <w:rsid w:val="000D6F68"/>
    <w:rsid w:val="000D7349"/>
    <w:rsid w:val="000D7448"/>
    <w:rsid w:val="000D7E04"/>
    <w:rsid w:val="000E023E"/>
    <w:rsid w:val="000E03EE"/>
    <w:rsid w:val="000E06FF"/>
    <w:rsid w:val="000E08FF"/>
    <w:rsid w:val="000E0B8C"/>
    <w:rsid w:val="000E0C98"/>
    <w:rsid w:val="000E17F8"/>
    <w:rsid w:val="000E1AB4"/>
    <w:rsid w:val="000E25FE"/>
    <w:rsid w:val="000E2788"/>
    <w:rsid w:val="000E2A29"/>
    <w:rsid w:val="000E2E69"/>
    <w:rsid w:val="000E3937"/>
    <w:rsid w:val="000E3C1B"/>
    <w:rsid w:val="000E542B"/>
    <w:rsid w:val="000E5881"/>
    <w:rsid w:val="000E588A"/>
    <w:rsid w:val="000E5A83"/>
    <w:rsid w:val="000E6C07"/>
    <w:rsid w:val="000E76BF"/>
    <w:rsid w:val="000F0242"/>
    <w:rsid w:val="000F06A5"/>
    <w:rsid w:val="000F1959"/>
    <w:rsid w:val="000F1ED6"/>
    <w:rsid w:val="000F1FA3"/>
    <w:rsid w:val="000F20C5"/>
    <w:rsid w:val="000F211F"/>
    <w:rsid w:val="000F27C9"/>
    <w:rsid w:val="000F2B53"/>
    <w:rsid w:val="000F3EB7"/>
    <w:rsid w:val="000F45E9"/>
    <w:rsid w:val="000F4D4E"/>
    <w:rsid w:val="000F4DF5"/>
    <w:rsid w:val="000F5413"/>
    <w:rsid w:val="000F547B"/>
    <w:rsid w:val="000F54C7"/>
    <w:rsid w:val="000F5A5F"/>
    <w:rsid w:val="000F5B5E"/>
    <w:rsid w:val="000F5BD7"/>
    <w:rsid w:val="000F6024"/>
    <w:rsid w:val="000F6151"/>
    <w:rsid w:val="00100C3C"/>
    <w:rsid w:val="00100F50"/>
    <w:rsid w:val="0010197F"/>
    <w:rsid w:val="001030B9"/>
    <w:rsid w:val="00103459"/>
    <w:rsid w:val="00103523"/>
    <w:rsid w:val="00103EB3"/>
    <w:rsid w:val="00103EF4"/>
    <w:rsid w:val="00104456"/>
    <w:rsid w:val="00105F8B"/>
    <w:rsid w:val="00106A60"/>
    <w:rsid w:val="00106D05"/>
    <w:rsid w:val="00107040"/>
    <w:rsid w:val="001072E4"/>
    <w:rsid w:val="00107CC3"/>
    <w:rsid w:val="00110305"/>
    <w:rsid w:val="001103D2"/>
    <w:rsid w:val="001110C0"/>
    <w:rsid w:val="00111EF1"/>
    <w:rsid w:val="0011245A"/>
    <w:rsid w:val="001126C5"/>
    <w:rsid w:val="00113337"/>
    <w:rsid w:val="001133D9"/>
    <w:rsid w:val="0011388D"/>
    <w:rsid w:val="00113921"/>
    <w:rsid w:val="00113BE9"/>
    <w:rsid w:val="00114C7A"/>
    <w:rsid w:val="00114FC0"/>
    <w:rsid w:val="001155EF"/>
    <w:rsid w:val="00116071"/>
    <w:rsid w:val="00116383"/>
    <w:rsid w:val="001166D5"/>
    <w:rsid w:val="0011726B"/>
    <w:rsid w:val="001172E6"/>
    <w:rsid w:val="0011731F"/>
    <w:rsid w:val="00117B72"/>
    <w:rsid w:val="00117B86"/>
    <w:rsid w:val="00117F4D"/>
    <w:rsid w:val="00120659"/>
    <w:rsid w:val="00120934"/>
    <w:rsid w:val="0012118F"/>
    <w:rsid w:val="0012133D"/>
    <w:rsid w:val="001217CB"/>
    <w:rsid w:val="001220ED"/>
    <w:rsid w:val="00122774"/>
    <w:rsid w:val="00122E44"/>
    <w:rsid w:val="00123453"/>
    <w:rsid w:val="00123C57"/>
    <w:rsid w:val="0012490A"/>
    <w:rsid w:val="00125307"/>
    <w:rsid w:val="00126FEA"/>
    <w:rsid w:val="00127225"/>
    <w:rsid w:val="00127B92"/>
    <w:rsid w:val="00130281"/>
    <w:rsid w:val="0013072E"/>
    <w:rsid w:val="00131579"/>
    <w:rsid w:val="00131BAF"/>
    <w:rsid w:val="00131E1E"/>
    <w:rsid w:val="001329A7"/>
    <w:rsid w:val="00133078"/>
    <w:rsid w:val="00133305"/>
    <w:rsid w:val="001336C3"/>
    <w:rsid w:val="00136418"/>
    <w:rsid w:val="0013641B"/>
    <w:rsid w:val="001365F1"/>
    <w:rsid w:val="0013760C"/>
    <w:rsid w:val="00137D00"/>
    <w:rsid w:val="00140440"/>
    <w:rsid w:val="00141F25"/>
    <w:rsid w:val="00141F5C"/>
    <w:rsid w:val="001439E1"/>
    <w:rsid w:val="00143C2A"/>
    <w:rsid w:val="00144F12"/>
    <w:rsid w:val="00145DCF"/>
    <w:rsid w:val="00146801"/>
    <w:rsid w:val="00146BA7"/>
    <w:rsid w:val="00146C4B"/>
    <w:rsid w:val="001476EF"/>
    <w:rsid w:val="00150161"/>
    <w:rsid w:val="001505A9"/>
    <w:rsid w:val="0015069A"/>
    <w:rsid w:val="00150E63"/>
    <w:rsid w:val="001515F8"/>
    <w:rsid w:val="001518AE"/>
    <w:rsid w:val="0015191B"/>
    <w:rsid w:val="00151A1A"/>
    <w:rsid w:val="00151D82"/>
    <w:rsid w:val="0015320D"/>
    <w:rsid w:val="001537D5"/>
    <w:rsid w:val="00153A03"/>
    <w:rsid w:val="00153A5E"/>
    <w:rsid w:val="00153B41"/>
    <w:rsid w:val="00155094"/>
    <w:rsid w:val="00155402"/>
    <w:rsid w:val="00156119"/>
    <w:rsid w:val="0015640F"/>
    <w:rsid w:val="0016012C"/>
    <w:rsid w:val="001606A6"/>
    <w:rsid w:val="00160883"/>
    <w:rsid w:val="00160924"/>
    <w:rsid w:val="00160C09"/>
    <w:rsid w:val="00161C2B"/>
    <w:rsid w:val="00161E89"/>
    <w:rsid w:val="00161E96"/>
    <w:rsid w:val="0016247E"/>
    <w:rsid w:val="00162D42"/>
    <w:rsid w:val="00163120"/>
    <w:rsid w:val="00163556"/>
    <w:rsid w:val="0016368E"/>
    <w:rsid w:val="001637C8"/>
    <w:rsid w:val="001640E0"/>
    <w:rsid w:val="00164533"/>
    <w:rsid w:val="00165665"/>
    <w:rsid w:val="00165974"/>
    <w:rsid w:val="0016668B"/>
    <w:rsid w:val="001670AA"/>
    <w:rsid w:val="00167293"/>
    <w:rsid w:val="001673B6"/>
    <w:rsid w:val="001674E0"/>
    <w:rsid w:val="00167534"/>
    <w:rsid w:val="00167774"/>
    <w:rsid w:val="00167B55"/>
    <w:rsid w:val="0017095C"/>
    <w:rsid w:val="00170B22"/>
    <w:rsid w:val="0017121A"/>
    <w:rsid w:val="0017200A"/>
    <w:rsid w:val="001732DA"/>
    <w:rsid w:val="00173415"/>
    <w:rsid w:val="00173A5A"/>
    <w:rsid w:val="00173C72"/>
    <w:rsid w:val="0017414B"/>
    <w:rsid w:val="00174177"/>
    <w:rsid w:val="00174691"/>
    <w:rsid w:val="00174898"/>
    <w:rsid w:val="00174C0F"/>
    <w:rsid w:val="00174DCC"/>
    <w:rsid w:val="00174E92"/>
    <w:rsid w:val="001754E3"/>
    <w:rsid w:val="00175745"/>
    <w:rsid w:val="00175A06"/>
    <w:rsid w:val="00175E02"/>
    <w:rsid w:val="00176723"/>
    <w:rsid w:val="0017722D"/>
    <w:rsid w:val="00177B42"/>
    <w:rsid w:val="00177B8B"/>
    <w:rsid w:val="00177C70"/>
    <w:rsid w:val="00177EEA"/>
    <w:rsid w:val="001807DB"/>
    <w:rsid w:val="001812FE"/>
    <w:rsid w:val="00182354"/>
    <w:rsid w:val="0018248C"/>
    <w:rsid w:val="001826C0"/>
    <w:rsid w:val="001828C4"/>
    <w:rsid w:val="00183138"/>
    <w:rsid w:val="00183CE2"/>
    <w:rsid w:val="00183DC8"/>
    <w:rsid w:val="00184072"/>
    <w:rsid w:val="001840E7"/>
    <w:rsid w:val="001847C2"/>
    <w:rsid w:val="00184AE4"/>
    <w:rsid w:val="0018557F"/>
    <w:rsid w:val="00185AAA"/>
    <w:rsid w:val="00185DE4"/>
    <w:rsid w:val="00186D65"/>
    <w:rsid w:val="00187AEB"/>
    <w:rsid w:val="00190BBC"/>
    <w:rsid w:val="00190C76"/>
    <w:rsid w:val="00190EC3"/>
    <w:rsid w:val="00191F2C"/>
    <w:rsid w:val="00192563"/>
    <w:rsid w:val="00193503"/>
    <w:rsid w:val="0019374A"/>
    <w:rsid w:val="00193F54"/>
    <w:rsid w:val="0019434C"/>
    <w:rsid w:val="00194B97"/>
    <w:rsid w:val="00195E09"/>
    <w:rsid w:val="00196C1D"/>
    <w:rsid w:val="0019748C"/>
    <w:rsid w:val="001975AF"/>
    <w:rsid w:val="001A01D4"/>
    <w:rsid w:val="001A0392"/>
    <w:rsid w:val="001A15D8"/>
    <w:rsid w:val="001A19E4"/>
    <w:rsid w:val="001A21B8"/>
    <w:rsid w:val="001A290E"/>
    <w:rsid w:val="001A2DFB"/>
    <w:rsid w:val="001A2E25"/>
    <w:rsid w:val="001A35E2"/>
    <w:rsid w:val="001A486A"/>
    <w:rsid w:val="001A49D6"/>
    <w:rsid w:val="001B0653"/>
    <w:rsid w:val="001B08A7"/>
    <w:rsid w:val="001B0B50"/>
    <w:rsid w:val="001B14D2"/>
    <w:rsid w:val="001B2141"/>
    <w:rsid w:val="001B27AC"/>
    <w:rsid w:val="001B27F9"/>
    <w:rsid w:val="001B2AC8"/>
    <w:rsid w:val="001B2B31"/>
    <w:rsid w:val="001B2FE3"/>
    <w:rsid w:val="001B316D"/>
    <w:rsid w:val="001B3633"/>
    <w:rsid w:val="001B41F3"/>
    <w:rsid w:val="001B4790"/>
    <w:rsid w:val="001B4BF3"/>
    <w:rsid w:val="001B543D"/>
    <w:rsid w:val="001B563E"/>
    <w:rsid w:val="001B6336"/>
    <w:rsid w:val="001B6E08"/>
    <w:rsid w:val="001B74B5"/>
    <w:rsid w:val="001B74C5"/>
    <w:rsid w:val="001B78E7"/>
    <w:rsid w:val="001B7D40"/>
    <w:rsid w:val="001C026E"/>
    <w:rsid w:val="001C07CC"/>
    <w:rsid w:val="001C091A"/>
    <w:rsid w:val="001C17C8"/>
    <w:rsid w:val="001C335F"/>
    <w:rsid w:val="001C4063"/>
    <w:rsid w:val="001C54ED"/>
    <w:rsid w:val="001C5C3C"/>
    <w:rsid w:val="001C612E"/>
    <w:rsid w:val="001C6159"/>
    <w:rsid w:val="001C6174"/>
    <w:rsid w:val="001C6880"/>
    <w:rsid w:val="001C693C"/>
    <w:rsid w:val="001C7086"/>
    <w:rsid w:val="001D0A04"/>
    <w:rsid w:val="001D0B37"/>
    <w:rsid w:val="001D17A4"/>
    <w:rsid w:val="001D1CA8"/>
    <w:rsid w:val="001D2E59"/>
    <w:rsid w:val="001D3F57"/>
    <w:rsid w:val="001D4925"/>
    <w:rsid w:val="001D533B"/>
    <w:rsid w:val="001D5702"/>
    <w:rsid w:val="001D58E4"/>
    <w:rsid w:val="001D5A11"/>
    <w:rsid w:val="001D5B76"/>
    <w:rsid w:val="001D5CDF"/>
    <w:rsid w:val="001D5DAC"/>
    <w:rsid w:val="001D7178"/>
    <w:rsid w:val="001D72AC"/>
    <w:rsid w:val="001D79D1"/>
    <w:rsid w:val="001D7B44"/>
    <w:rsid w:val="001E07D5"/>
    <w:rsid w:val="001E0898"/>
    <w:rsid w:val="001E0B0E"/>
    <w:rsid w:val="001E0E33"/>
    <w:rsid w:val="001E0F04"/>
    <w:rsid w:val="001E10D2"/>
    <w:rsid w:val="001E1336"/>
    <w:rsid w:val="001E1675"/>
    <w:rsid w:val="001E30A3"/>
    <w:rsid w:val="001E3A38"/>
    <w:rsid w:val="001E3C20"/>
    <w:rsid w:val="001E49D4"/>
    <w:rsid w:val="001E4EEE"/>
    <w:rsid w:val="001E5380"/>
    <w:rsid w:val="001E5AF5"/>
    <w:rsid w:val="001E5B2D"/>
    <w:rsid w:val="001E5F7D"/>
    <w:rsid w:val="001E7906"/>
    <w:rsid w:val="001F0DDD"/>
    <w:rsid w:val="001F1397"/>
    <w:rsid w:val="001F19E5"/>
    <w:rsid w:val="001F2A35"/>
    <w:rsid w:val="001F2F38"/>
    <w:rsid w:val="001F36E8"/>
    <w:rsid w:val="001F3B15"/>
    <w:rsid w:val="001F5622"/>
    <w:rsid w:val="001F6056"/>
    <w:rsid w:val="001F6305"/>
    <w:rsid w:val="001F6C79"/>
    <w:rsid w:val="001F6F4B"/>
    <w:rsid w:val="001F7013"/>
    <w:rsid w:val="001F77D2"/>
    <w:rsid w:val="001F7916"/>
    <w:rsid w:val="001F7F02"/>
    <w:rsid w:val="00200780"/>
    <w:rsid w:val="0020204A"/>
    <w:rsid w:val="00202074"/>
    <w:rsid w:val="00202429"/>
    <w:rsid w:val="00202AD9"/>
    <w:rsid w:val="00202E5A"/>
    <w:rsid w:val="00203294"/>
    <w:rsid w:val="00203A1C"/>
    <w:rsid w:val="00203AAF"/>
    <w:rsid w:val="00203FD1"/>
    <w:rsid w:val="00204772"/>
    <w:rsid w:val="002062B0"/>
    <w:rsid w:val="00206491"/>
    <w:rsid w:val="00207598"/>
    <w:rsid w:val="00207843"/>
    <w:rsid w:val="00207BF5"/>
    <w:rsid w:val="0021063E"/>
    <w:rsid w:val="00210D4F"/>
    <w:rsid w:val="00210FC1"/>
    <w:rsid w:val="002126C9"/>
    <w:rsid w:val="00212C50"/>
    <w:rsid w:val="00213751"/>
    <w:rsid w:val="002142A6"/>
    <w:rsid w:val="00214D87"/>
    <w:rsid w:val="002155D3"/>
    <w:rsid w:val="002159A8"/>
    <w:rsid w:val="00215FEF"/>
    <w:rsid w:val="0021696E"/>
    <w:rsid w:val="00217101"/>
    <w:rsid w:val="002175D3"/>
    <w:rsid w:val="00217D01"/>
    <w:rsid w:val="00220198"/>
    <w:rsid w:val="00220A69"/>
    <w:rsid w:val="00220B6A"/>
    <w:rsid w:val="00220B74"/>
    <w:rsid w:val="0022181A"/>
    <w:rsid w:val="00221E92"/>
    <w:rsid w:val="00222409"/>
    <w:rsid w:val="002224DF"/>
    <w:rsid w:val="00222E2D"/>
    <w:rsid w:val="00223781"/>
    <w:rsid w:val="002239DA"/>
    <w:rsid w:val="00224589"/>
    <w:rsid w:val="002245CA"/>
    <w:rsid w:val="0022601B"/>
    <w:rsid w:val="00226E9A"/>
    <w:rsid w:val="002271D0"/>
    <w:rsid w:val="00227272"/>
    <w:rsid w:val="00227C21"/>
    <w:rsid w:val="002304E5"/>
    <w:rsid w:val="0023199E"/>
    <w:rsid w:val="00231F62"/>
    <w:rsid w:val="002323BD"/>
    <w:rsid w:val="00233262"/>
    <w:rsid w:val="00233AF9"/>
    <w:rsid w:val="00234171"/>
    <w:rsid w:val="00235A28"/>
    <w:rsid w:val="0023606C"/>
    <w:rsid w:val="002369BE"/>
    <w:rsid w:val="00236E67"/>
    <w:rsid w:val="002371BF"/>
    <w:rsid w:val="00237663"/>
    <w:rsid w:val="00237AFA"/>
    <w:rsid w:val="00237DE0"/>
    <w:rsid w:val="00240538"/>
    <w:rsid w:val="0024066D"/>
    <w:rsid w:val="00242370"/>
    <w:rsid w:val="00242BFA"/>
    <w:rsid w:val="00243D7A"/>
    <w:rsid w:val="002447CB"/>
    <w:rsid w:val="00245159"/>
    <w:rsid w:val="00246674"/>
    <w:rsid w:val="0024698C"/>
    <w:rsid w:val="00246B12"/>
    <w:rsid w:val="00246EBF"/>
    <w:rsid w:val="002470F1"/>
    <w:rsid w:val="0025089E"/>
    <w:rsid w:val="00251AB1"/>
    <w:rsid w:val="00252166"/>
    <w:rsid w:val="0025265E"/>
    <w:rsid w:val="002526E1"/>
    <w:rsid w:val="00252B94"/>
    <w:rsid w:val="00252E43"/>
    <w:rsid w:val="00252E8A"/>
    <w:rsid w:val="00253776"/>
    <w:rsid w:val="00253A58"/>
    <w:rsid w:val="002546E6"/>
    <w:rsid w:val="00255378"/>
    <w:rsid w:val="00255DD7"/>
    <w:rsid w:val="0025661F"/>
    <w:rsid w:val="002567DD"/>
    <w:rsid w:val="0025689C"/>
    <w:rsid w:val="00257030"/>
    <w:rsid w:val="002570A0"/>
    <w:rsid w:val="0025710A"/>
    <w:rsid w:val="00257C63"/>
    <w:rsid w:val="00257DBC"/>
    <w:rsid w:val="002601B9"/>
    <w:rsid w:val="00260FC0"/>
    <w:rsid w:val="00261949"/>
    <w:rsid w:val="00262814"/>
    <w:rsid w:val="0026281B"/>
    <w:rsid w:val="0026308D"/>
    <w:rsid w:val="0026314D"/>
    <w:rsid w:val="00263E96"/>
    <w:rsid w:val="00264256"/>
    <w:rsid w:val="00264889"/>
    <w:rsid w:val="002648DA"/>
    <w:rsid w:val="0026492B"/>
    <w:rsid w:val="00265BE5"/>
    <w:rsid w:val="00265DA0"/>
    <w:rsid w:val="00266FF9"/>
    <w:rsid w:val="00267667"/>
    <w:rsid w:val="002679AB"/>
    <w:rsid w:val="002679D1"/>
    <w:rsid w:val="00272CBD"/>
    <w:rsid w:val="00273798"/>
    <w:rsid w:val="002739B7"/>
    <w:rsid w:val="00273A37"/>
    <w:rsid w:val="00274426"/>
    <w:rsid w:val="002753D0"/>
    <w:rsid w:val="00276353"/>
    <w:rsid w:val="0027638D"/>
    <w:rsid w:val="00276839"/>
    <w:rsid w:val="002768EB"/>
    <w:rsid w:val="00276BC0"/>
    <w:rsid w:val="002802AE"/>
    <w:rsid w:val="00282277"/>
    <w:rsid w:val="0028239E"/>
    <w:rsid w:val="00282AEB"/>
    <w:rsid w:val="00282D0C"/>
    <w:rsid w:val="00283C76"/>
    <w:rsid w:val="00283EF0"/>
    <w:rsid w:val="002846E4"/>
    <w:rsid w:val="00284AE1"/>
    <w:rsid w:val="002850CE"/>
    <w:rsid w:val="0028651B"/>
    <w:rsid w:val="0028675A"/>
    <w:rsid w:val="002878C1"/>
    <w:rsid w:val="00287B1E"/>
    <w:rsid w:val="00287EB8"/>
    <w:rsid w:val="00290F39"/>
    <w:rsid w:val="002910B6"/>
    <w:rsid w:val="00292983"/>
    <w:rsid w:val="00295830"/>
    <w:rsid w:val="0029600A"/>
    <w:rsid w:val="002962C4"/>
    <w:rsid w:val="00296489"/>
    <w:rsid w:val="00297E24"/>
    <w:rsid w:val="002A0C6D"/>
    <w:rsid w:val="002A1404"/>
    <w:rsid w:val="002A14E6"/>
    <w:rsid w:val="002A1CF7"/>
    <w:rsid w:val="002A2392"/>
    <w:rsid w:val="002A2ED8"/>
    <w:rsid w:val="002A31A0"/>
    <w:rsid w:val="002A31AB"/>
    <w:rsid w:val="002A366B"/>
    <w:rsid w:val="002A47A7"/>
    <w:rsid w:val="002A595B"/>
    <w:rsid w:val="002A5B55"/>
    <w:rsid w:val="002A607E"/>
    <w:rsid w:val="002A68F0"/>
    <w:rsid w:val="002A6AD7"/>
    <w:rsid w:val="002A722F"/>
    <w:rsid w:val="002A7C1F"/>
    <w:rsid w:val="002B0335"/>
    <w:rsid w:val="002B0577"/>
    <w:rsid w:val="002B166B"/>
    <w:rsid w:val="002B183F"/>
    <w:rsid w:val="002B1EAE"/>
    <w:rsid w:val="002B28C9"/>
    <w:rsid w:val="002B2C01"/>
    <w:rsid w:val="002B3E8C"/>
    <w:rsid w:val="002B4C36"/>
    <w:rsid w:val="002B51EC"/>
    <w:rsid w:val="002B5605"/>
    <w:rsid w:val="002B56BA"/>
    <w:rsid w:val="002B56E1"/>
    <w:rsid w:val="002B5EF1"/>
    <w:rsid w:val="002B6226"/>
    <w:rsid w:val="002B63BE"/>
    <w:rsid w:val="002B67C3"/>
    <w:rsid w:val="002B690F"/>
    <w:rsid w:val="002B6C8A"/>
    <w:rsid w:val="002B71B7"/>
    <w:rsid w:val="002B7C04"/>
    <w:rsid w:val="002C1242"/>
    <w:rsid w:val="002C2959"/>
    <w:rsid w:val="002C33A5"/>
    <w:rsid w:val="002C3BAF"/>
    <w:rsid w:val="002C4F32"/>
    <w:rsid w:val="002C5919"/>
    <w:rsid w:val="002C5996"/>
    <w:rsid w:val="002C5D21"/>
    <w:rsid w:val="002C620F"/>
    <w:rsid w:val="002C6331"/>
    <w:rsid w:val="002C6B45"/>
    <w:rsid w:val="002C7113"/>
    <w:rsid w:val="002C7623"/>
    <w:rsid w:val="002D056B"/>
    <w:rsid w:val="002D05CB"/>
    <w:rsid w:val="002D0CFE"/>
    <w:rsid w:val="002D0D93"/>
    <w:rsid w:val="002D110D"/>
    <w:rsid w:val="002D15FE"/>
    <w:rsid w:val="002D1DF1"/>
    <w:rsid w:val="002D2853"/>
    <w:rsid w:val="002D290C"/>
    <w:rsid w:val="002D2B4F"/>
    <w:rsid w:val="002D3334"/>
    <w:rsid w:val="002D36B6"/>
    <w:rsid w:val="002D3E44"/>
    <w:rsid w:val="002D4F34"/>
    <w:rsid w:val="002D5263"/>
    <w:rsid w:val="002D54EB"/>
    <w:rsid w:val="002D6665"/>
    <w:rsid w:val="002D6D75"/>
    <w:rsid w:val="002E0293"/>
    <w:rsid w:val="002E07A9"/>
    <w:rsid w:val="002E1BC1"/>
    <w:rsid w:val="002E24AB"/>
    <w:rsid w:val="002E2559"/>
    <w:rsid w:val="002E2EE5"/>
    <w:rsid w:val="002E3A85"/>
    <w:rsid w:val="002E4337"/>
    <w:rsid w:val="002E5125"/>
    <w:rsid w:val="002E6ABB"/>
    <w:rsid w:val="002F14DD"/>
    <w:rsid w:val="002F1FA7"/>
    <w:rsid w:val="002F3293"/>
    <w:rsid w:val="002F339E"/>
    <w:rsid w:val="002F3603"/>
    <w:rsid w:val="002F4348"/>
    <w:rsid w:val="002F5323"/>
    <w:rsid w:val="002F53DB"/>
    <w:rsid w:val="002F5638"/>
    <w:rsid w:val="002F5FBE"/>
    <w:rsid w:val="002F65A7"/>
    <w:rsid w:val="002F79A0"/>
    <w:rsid w:val="003005D8"/>
    <w:rsid w:val="0030185A"/>
    <w:rsid w:val="00301B06"/>
    <w:rsid w:val="00301CDA"/>
    <w:rsid w:val="003028DE"/>
    <w:rsid w:val="00302C7C"/>
    <w:rsid w:val="00304067"/>
    <w:rsid w:val="00304FD4"/>
    <w:rsid w:val="00305F6F"/>
    <w:rsid w:val="00306976"/>
    <w:rsid w:val="00306ABC"/>
    <w:rsid w:val="00306AD4"/>
    <w:rsid w:val="0030753F"/>
    <w:rsid w:val="00307961"/>
    <w:rsid w:val="00307B46"/>
    <w:rsid w:val="00307FCF"/>
    <w:rsid w:val="00310877"/>
    <w:rsid w:val="003117D5"/>
    <w:rsid w:val="00312293"/>
    <w:rsid w:val="0031265D"/>
    <w:rsid w:val="00312F3C"/>
    <w:rsid w:val="003130CE"/>
    <w:rsid w:val="003130D2"/>
    <w:rsid w:val="0031336A"/>
    <w:rsid w:val="00314279"/>
    <w:rsid w:val="00314DB6"/>
    <w:rsid w:val="00315038"/>
    <w:rsid w:val="003151F7"/>
    <w:rsid w:val="00315A01"/>
    <w:rsid w:val="00315B69"/>
    <w:rsid w:val="00316143"/>
    <w:rsid w:val="00316DEF"/>
    <w:rsid w:val="00317CBF"/>
    <w:rsid w:val="0032051E"/>
    <w:rsid w:val="00320987"/>
    <w:rsid w:val="0032149B"/>
    <w:rsid w:val="00321B6C"/>
    <w:rsid w:val="00321C23"/>
    <w:rsid w:val="00322A9D"/>
    <w:rsid w:val="00322E4E"/>
    <w:rsid w:val="00323DDC"/>
    <w:rsid w:val="00324665"/>
    <w:rsid w:val="00324D8C"/>
    <w:rsid w:val="0032535E"/>
    <w:rsid w:val="00325402"/>
    <w:rsid w:val="003259B6"/>
    <w:rsid w:val="0032749E"/>
    <w:rsid w:val="003275A1"/>
    <w:rsid w:val="0032798D"/>
    <w:rsid w:val="0033027F"/>
    <w:rsid w:val="00330432"/>
    <w:rsid w:val="00330F4F"/>
    <w:rsid w:val="00331F08"/>
    <w:rsid w:val="00331F91"/>
    <w:rsid w:val="00333A18"/>
    <w:rsid w:val="00333F2B"/>
    <w:rsid w:val="00334327"/>
    <w:rsid w:val="00334E0F"/>
    <w:rsid w:val="003352D3"/>
    <w:rsid w:val="0033656B"/>
    <w:rsid w:val="003366FB"/>
    <w:rsid w:val="003377AC"/>
    <w:rsid w:val="00337ABB"/>
    <w:rsid w:val="003407FB"/>
    <w:rsid w:val="00340B24"/>
    <w:rsid w:val="0034108F"/>
    <w:rsid w:val="00341E5B"/>
    <w:rsid w:val="00341F95"/>
    <w:rsid w:val="00342066"/>
    <w:rsid w:val="00342465"/>
    <w:rsid w:val="003437EF"/>
    <w:rsid w:val="0034390B"/>
    <w:rsid w:val="00343F01"/>
    <w:rsid w:val="00344308"/>
    <w:rsid w:val="003452B7"/>
    <w:rsid w:val="00345925"/>
    <w:rsid w:val="00345D70"/>
    <w:rsid w:val="00346CED"/>
    <w:rsid w:val="00346E8D"/>
    <w:rsid w:val="003479D3"/>
    <w:rsid w:val="0035026B"/>
    <w:rsid w:val="00350DB2"/>
    <w:rsid w:val="0035117F"/>
    <w:rsid w:val="00351F27"/>
    <w:rsid w:val="00352CB8"/>
    <w:rsid w:val="00353350"/>
    <w:rsid w:val="00353BB6"/>
    <w:rsid w:val="003544FB"/>
    <w:rsid w:val="00354C6B"/>
    <w:rsid w:val="0035535B"/>
    <w:rsid w:val="00355633"/>
    <w:rsid w:val="00355D18"/>
    <w:rsid w:val="0035604B"/>
    <w:rsid w:val="003566CA"/>
    <w:rsid w:val="003575AA"/>
    <w:rsid w:val="00357999"/>
    <w:rsid w:val="003579AB"/>
    <w:rsid w:val="00357A66"/>
    <w:rsid w:val="00360A9F"/>
    <w:rsid w:val="00362634"/>
    <w:rsid w:val="003629A8"/>
    <w:rsid w:val="00362AC1"/>
    <w:rsid w:val="00362D0A"/>
    <w:rsid w:val="0036326E"/>
    <w:rsid w:val="00365254"/>
    <w:rsid w:val="00365A02"/>
    <w:rsid w:val="00365EB2"/>
    <w:rsid w:val="00366734"/>
    <w:rsid w:val="00366E30"/>
    <w:rsid w:val="00370E5A"/>
    <w:rsid w:val="00371D47"/>
    <w:rsid w:val="00371E31"/>
    <w:rsid w:val="00372D5D"/>
    <w:rsid w:val="00373258"/>
    <w:rsid w:val="0037380E"/>
    <w:rsid w:val="003739CB"/>
    <w:rsid w:val="00373A5C"/>
    <w:rsid w:val="00374AA1"/>
    <w:rsid w:val="00374CC9"/>
    <w:rsid w:val="00374E40"/>
    <w:rsid w:val="0037516A"/>
    <w:rsid w:val="0037586E"/>
    <w:rsid w:val="003761D4"/>
    <w:rsid w:val="0037678E"/>
    <w:rsid w:val="0037793E"/>
    <w:rsid w:val="00377954"/>
    <w:rsid w:val="003779C3"/>
    <w:rsid w:val="0038036D"/>
    <w:rsid w:val="003805B4"/>
    <w:rsid w:val="00380DBB"/>
    <w:rsid w:val="00380E2E"/>
    <w:rsid w:val="003811C0"/>
    <w:rsid w:val="00381405"/>
    <w:rsid w:val="003825C2"/>
    <w:rsid w:val="0038289C"/>
    <w:rsid w:val="0038293C"/>
    <w:rsid w:val="00382AF0"/>
    <w:rsid w:val="00383412"/>
    <w:rsid w:val="00383AE8"/>
    <w:rsid w:val="00384ACF"/>
    <w:rsid w:val="00384D71"/>
    <w:rsid w:val="00385438"/>
    <w:rsid w:val="00385F8B"/>
    <w:rsid w:val="00386056"/>
    <w:rsid w:val="00386835"/>
    <w:rsid w:val="0038728D"/>
    <w:rsid w:val="00390483"/>
    <w:rsid w:val="0039072A"/>
    <w:rsid w:val="00390891"/>
    <w:rsid w:val="00390ADC"/>
    <w:rsid w:val="00390BF0"/>
    <w:rsid w:val="00390E10"/>
    <w:rsid w:val="00391995"/>
    <w:rsid w:val="00391A2B"/>
    <w:rsid w:val="00393452"/>
    <w:rsid w:val="0039350F"/>
    <w:rsid w:val="00393D33"/>
    <w:rsid w:val="00394379"/>
    <w:rsid w:val="003943E1"/>
    <w:rsid w:val="00395898"/>
    <w:rsid w:val="003962E0"/>
    <w:rsid w:val="00396550"/>
    <w:rsid w:val="00396ABB"/>
    <w:rsid w:val="00396E70"/>
    <w:rsid w:val="00396F5D"/>
    <w:rsid w:val="00397464"/>
    <w:rsid w:val="003975A4"/>
    <w:rsid w:val="00397DDD"/>
    <w:rsid w:val="003A0322"/>
    <w:rsid w:val="003A0AE4"/>
    <w:rsid w:val="003A0D54"/>
    <w:rsid w:val="003A170F"/>
    <w:rsid w:val="003A1EC4"/>
    <w:rsid w:val="003A3F2E"/>
    <w:rsid w:val="003A5DE7"/>
    <w:rsid w:val="003A635A"/>
    <w:rsid w:val="003A6567"/>
    <w:rsid w:val="003A668B"/>
    <w:rsid w:val="003A683A"/>
    <w:rsid w:val="003A7F09"/>
    <w:rsid w:val="003B0668"/>
    <w:rsid w:val="003B0F7F"/>
    <w:rsid w:val="003B101A"/>
    <w:rsid w:val="003B2895"/>
    <w:rsid w:val="003B3E40"/>
    <w:rsid w:val="003B4352"/>
    <w:rsid w:val="003B4A0B"/>
    <w:rsid w:val="003B4E3A"/>
    <w:rsid w:val="003B59D3"/>
    <w:rsid w:val="003B6F0F"/>
    <w:rsid w:val="003B742F"/>
    <w:rsid w:val="003C077F"/>
    <w:rsid w:val="003C08C5"/>
    <w:rsid w:val="003C16F8"/>
    <w:rsid w:val="003C2236"/>
    <w:rsid w:val="003C247C"/>
    <w:rsid w:val="003C25D4"/>
    <w:rsid w:val="003C3873"/>
    <w:rsid w:val="003C3910"/>
    <w:rsid w:val="003C3FD0"/>
    <w:rsid w:val="003C45C6"/>
    <w:rsid w:val="003C4DBB"/>
    <w:rsid w:val="003C51B9"/>
    <w:rsid w:val="003C5234"/>
    <w:rsid w:val="003C6367"/>
    <w:rsid w:val="003C6973"/>
    <w:rsid w:val="003C6C81"/>
    <w:rsid w:val="003C6CEA"/>
    <w:rsid w:val="003D0798"/>
    <w:rsid w:val="003D08A9"/>
    <w:rsid w:val="003D09A8"/>
    <w:rsid w:val="003D09C5"/>
    <w:rsid w:val="003D0A02"/>
    <w:rsid w:val="003D232C"/>
    <w:rsid w:val="003D2561"/>
    <w:rsid w:val="003D2577"/>
    <w:rsid w:val="003D2A72"/>
    <w:rsid w:val="003D2B24"/>
    <w:rsid w:val="003D2F00"/>
    <w:rsid w:val="003D4316"/>
    <w:rsid w:val="003D4322"/>
    <w:rsid w:val="003D4C47"/>
    <w:rsid w:val="003D4D8A"/>
    <w:rsid w:val="003D5A96"/>
    <w:rsid w:val="003D61D1"/>
    <w:rsid w:val="003D780E"/>
    <w:rsid w:val="003D7B3F"/>
    <w:rsid w:val="003D7D89"/>
    <w:rsid w:val="003E07D8"/>
    <w:rsid w:val="003E219B"/>
    <w:rsid w:val="003E2AD6"/>
    <w:rsid w:val="003E3999"/>
    <w:rsid w:val="003E407C"/>
    <w:rsid w:val="003E409E"/>
    <w:rsid w:val="003E422A"/>
    <w:rsid w:val="003E4AC8"/>
    <w:rsid w:val="003E564E"/>
    <w:rsid w:val="003E5990"/>
    <w:rsid w:val="003E6D38"/>
    <w:rsid w:val="003E7324"/>
    <w:rsid w:val="003E79CE"/>
    <w:rsid w:val="003F024D"/>
    <w:rsid w:val="003F0F62"/>
    <w:rsid w:val="003F2E1E"/>
    <w:rsid w:val="003F3B81"/>
    <w:rsid w:val="003F3C70"/>
    <w:rsid w:val="003F3E25"/>
    <w:rsid w:val="003F4431"/>
    <w:rsid w:val="003F4764"/>
    <w:rsid w:val="003F5075"/>
    <w:rsid w:val="003F5114"/>
    <w:rsid w:val="003F76CC"/>
    <w:rsid w:val="004005B6"/>
    <w:rsid w:val="0040105B"/>
    <w:rsid w:val="00401D97"/>
    <w:rsid w:val="00402464"/>
    <w:rsid w:val="004024B6"/>
    <w:rsid w:val="0040272B"/>
    <w:rsid w:val="00402BAD"/>
    <w:rsid w:val="004037A3"/>
    <w:rsid w:val="00403A0E"/>
    <w:rsid w:val="0040420F"/>
    <w:rsid w:val="00404AF8"/>
    <w:rsid w:val="00405111"/>
    <w:rsid w:val="00405282"/>
    <w:rsid w:val="00406400"/>
    <w:rsid w:val="00406461"/>
    <w:rsid w:val="004067CD"/>
    <w:rsid w:val="00406EEE"/>
    <w:rsid w:val="004075CB"/>
    <w:rsid w:val="00410D17"/>
    <w:rsid w:val="00411519"/>
    <w:rsid w:val="00411591"/>
    <w:rsid w:val="00411802"/>
    <w:rsid w:val="00411FAE"/>
    <w:rsid w:val="00411FC6"/>
    <w:rsid w:val="004131D2"/>
    <w:rsid w:val="00413285"/>
    <w:rsid w:val="0041333C"/>
    <w:rsid w:val="00413BC5"/>
    <w:rsid w:val="00415221"/>
    <w:rsid w:val="00415407"/>
    <w:rsid w:val="00416C84"/>
    <w:rsid w:val="00416E2D"/>
    <w:rsid w:val="004174AD"/>
    <w:rsid w:val="00421106"/>
    <w:rsid w:val="00421B03"/>
    <w:rsid w:val="00421C5E"/>
    <w:rsid w:val="004226ED"/>
    <w:rsid w:val="0042281D"/>
    <w:rsid w:val="00423225"/>
    <w:rsid w:val="00423700"/>
    <w:rsid w:val="00423B53"/>
    <w:rsid w:val="004244AA"/>
    <w:rsid w:val="00424A7A"/>
    <w:rsid w:val="00424B0A"/>
    <w:rsid w:val="004269EE"/>
    <w:rsid w:val="00426B87"/>
    <w:rsid w:val="00427313"/>
    <w:rsid w:val="00427DD0"/>
    <w:rsid w:val="004302F6"/>
    <w:rsid w:val="004304D0"/>
    <w:rsid w:val="0043063D"/>
    <w:rsid w:val="004306B8"/>
    <w:rsid w:val="004310CF"/>
    <w:rsid w:val="0043136F"/>
    <w:rsid w:val="00432070"/>
    <w:rsid w:val="004327A4"/>
    <w:rsid w:val="00432A60"/>
    <w:rsid w:val="00433058"/>
    <w:rsid w:val="00433E93"/>
    <w:rsid w:val="00434436"/>
    <w:rsid w:val="00435391"/>
    <w:rsid w:val="00435B90"/>
    <w:rsid w:val="004367B3"/>
    <w:rsid w:val="00436940"/>
    <w:rsid w:val="00437421"/>
    <w:rsid w:val="00440075"/>
    <w:rsid w:val="00440486"/>
    <w:rsid w:val="00440FA7"/>
    <w:rsid w:val="00441286"/>
    <w:rsid w:val="0044178D"/>
    <w:rsid w:val="00441DDC"/>
    <w:rsid w:val="00443421"/>
    <w:rsid w:val="004458CC"/>
    <w:rsid w:val="00445936"/>
    <w:rsid w:val="00445AFC"/>
    <w:rsid w:val="004467FA"/>
    <w:rsid w:val="00446AEF"/>
    <w:rsid w:val="0044713F"/>
    <w:rsid w:val="00447EF9"/>
    <w:rsid w:val="0045011F"/>
    <w:rsid w:val="0045139A"/>
    <w:rsid w:val="00451AE9"/>
    <w:rsid w:val="004528A9"/>
    <w:rsid w:val="004528E3"/>
    <w:rsid w:val="004529E1"/>
    <w:rsid w:val="004534BF"/>
    <w:rsid w:val="004535A3"/>
    <w:rsid w:val="00453C17"/>
    <w:rsid w:val="00453DA6"/>
    <w:rsid w:val="00453F32"/>
    <w:rsid w:val="00454CE2"/>
    <w:rsid w:val="00454DDC"/>
    <w:rsid w:val="00455278"/>
    <w:rsid w:val="00455DBD"/>
    <w:rsid w:val="0045673E"/>
    <w:rsid w:val="0046046D"/>
    <w:rsid w:val="00460B4A"/>
    <w:rsid w:val="004618E5"/>
    <w:rsid w:val="00462071"/>
    <w:rsid w:val="00463200"/>
    <w:rsid w:val="0046353C"/>
    <w:rsid w:val="0046388B"/>
    <w:rsid w:val="00463A23"/>
    <w:rsid w:val="004644D3"/>
    <w:rsid w:val="00464629"/>
    <w:rsid w:val="0046507D"/>
    <w:rsid w:val="00465929"/>
    <w:rsid w:val="00465949"/>
    <w:rsid w:val="00465AF9"/>
    <w:rsid w:val="00465B32"/>
    <w:rsid w:val="00466144"/>
    <w:rsid w:val="00466183"/>
    <w:rsid w:val="004671AB"/>
    <w:rsid w:val="00467A42"/>
    <w:rsid w:val="00467AB6"/>
    <w:rsid w:val="004712DB"/>
    <w:rsid w:val="0047151F"/>
    <w:rsid w:val="0047156C"/>
    <w:rsid w:val="004717D5"/>
    <w:rsid w:val="00471829"/>
    <w:rsid w:val="0047193D"/>
    <w:rsid w:val="00471C61"/>
    <w:rsid w:val="00471ECD"/>
    <w:rsid w:val="00474B04"/>
    <w:rsid w:val="00475028"/>
    <w:rsid w:val="00475524"/>
    <w:rsid w:val="00475CA3"/>
    <w:rsid w:val="004769FF"/>
    <w:rsid w:val="00476E2B"/>
    <w:rsid w:val="004771B0"/>
    <w:rsid w:val="004775E4"/>
    <w:rsid w:val="00477AAF"/>
    <w:rsid w:val="00480039"/>
    <w:rsid w:val="0048073B"/>
    <w:rsid w:val="004810A5"/>
    <w:rsid w:val="0048135E"/>
    <w:rsid w:val="00481B09"/>
    <w:rsid w:val="00481CA1"/>
    <w:rsid w:val="0048234C"/>
    <w:rsid w:val="004825E2"/>
    <w:rsid w:val="004829C1"/>
    <w:rsid w:val="0048385E"/>
    <w:rsid w:val="00484363"/>
    <w:rsid w:val="00484A23"/>
    <w:rsid w:val="00484C02"/>
    <w:rsid w:val="00484D07"/>
    <w:rsid w:val="0048539B"/>
    <w:rsid w:val="00485609"/>
    <w:rsid w:val="004861D9"/>
    <w:rsid w:val="0048679E"/>
    <w:rsid w:val="004867F5"/>
    <w:rsid w:val="004870E7"/>
    <w:rsid w:val="00487BAD"/>
    <w:rsid w:val="004901D6"/>
    <w:rsid w:val="00491021"/>
    <w:rsid w:val="00491212"/>
    <w:rsid w:val="0049201E"/>
    <w:rsid w:val="00492102"/>
    <w:rsid w:val="00492EB1"/>
    <w:rsid w:val="00493195"/>
    <w:rsid w:val="004938BE"/>
    <w:rsid w:val="00493C29"/>
    <w:rsid w:val="00493D48"/>
    <w:rsid w:val="0049453A"/>
    <w:rsid w:val="00494F01"/>
    <w:rsid w:val="00495488"/>
    <w:rsid w:val="00495976"/>
    <w:rsid w:val="00495F13"/>
    <w:rsid w:val="00495FD4"/>
    <w:rsid w:val="00496F40"/>
    <w:rsid w:val="00497207"/>
    <w:rsid w:val="0049739B"/>
    <w:rsid w:val="004A019E"/>
    <w:rsid w:val="004A022E"/>
    <w:rsid w:val="004A0717"/>
    <w:rsid w:val="004A0760"/>
    <w:rsid w:val="004A0881"/>
    <w:rsid w:val="004A0C7E"/>
    <w:rsid w:val="004A112F"/>
    <w:rsid w:val="004A1898"/>
    <w:rsid w:val="004A1DEF"/>
    <w:rsid w:val="004A2031"/>
    <w:rsid w:val="004A2255"/>
    <w:rsid w:val="004A3134"/>
    <w:rsid w:val="004A3BAB"/>
    <w:rsid w:val="004A46D9"/>
    <w:rsid w:val="004A4FBF"/>
    <w:rsid w:val="004A518A"/>
    <w:rsid w:val="004A608A"/>
    <w:rsid w:val="004A643B"/>
    <w:rsid w:val="004A732B"/>
    <w:rsid w:val="004B00AF"/>
    <w:rsid w:val="004B0A57"/>
    <w:rsid w:val="004B0A70"/>
    <w:rsid w:val="004B0D16"/>
    <w:rsid w:val="004B1B53"/>
    <w:rsid w:val="004B2571"/>
    <w:rsid w:val="004B28A4"/>
    <w:rsid w:val="004B4C48"/>
    <w:rsid w:val="004B5490"/>
    <w:rsid w:val="004B55A5"/>
    <w:rsid w:val="004B698B"/>
    <w:rsid w:val="004B766A"/>
    <w:rsid w:val="004B7B30"/>
    <w:rsid w:val="004B7D70"/>
    <w:rsid w:val="004C007C"/>
    <w:rsid w:val="004C0148"/>
    <w:rsid w:val="004C0549"/>
    <w:rsid w:val="004C0B24"/>
    <w:rsid w:val="004C0B39"/>
    <w:rsid w:val="004C154D"/>
    <w:rsid w:val="004C1C04"/>
    <w:rsid w:val="004C2349"/>
    <w:rsid w:val="004C2E06"/>
    <w:rsid w:val="004C302F"/>
    <w:rsid w:val="004C33E4"/>
    <w:rsid w:val="004C35CB"/>
    <w:rsid w:val="004C43D0"/>
    <w:rsid w:val="004C561A"/>
    <w:rsid w:val="004C6584"/>
    <w:rsid w:val="004C6C9D"/>
    <w:rsid w:val="004D0069"/>
    <w:rsid w:val="004D01A4"/>
    <w:rsid w:val="004D0A95"/>
    <w:rsid w:val="004D0C2E"/>
    <w:rsid w:val="004D10D1"/>
    <w:rsid w:val="004D1387"/>
    <w:rsid w:val="004D18D0"/>
    <w:rsid w:val="004D1D04"/>
    <w:rsid w:val="004D2E3D"/>
    <w:rsid w:val="004D315B"/>
    <w:rsid w:val="004D31E3"/>
    <w:rsid w:val="004D3365"/>
    <w:rsid w:val="004D33C0"/>
    <w:rsid w:val="004D3975"/>
    <w:rsid w:val="004D49E7"/>
    <w:rsid w:val="004D50BF"/>
    <w:rsid w:val="004D5487"/>
    <w:rsid w:val="004D5496"/>
    <w:rsid w:val="004D5700"/>
    <w:rsid w:val="004D5D30"/>
    <w:rsid w:val="004D5EBB"/>
    <w:rsid w:val="004D6336"/>
    <w:rsid w:val="004D759F"/>
    <w:rsid w:val="004D7CFE"/>
    <w:rsid w:val="004E02DB"/>
    <w:rsid w:val="004E04BA"/>
    <w:rsid w:val="004E0894"/>
    <w:rsid w:val="004E09C0"/>
    <w:rsid w:val="004E1112"/>
    <w:rsid w:val="004E139A"/>
    <w:rsid w:val="004E13FC"/>
    <w:rsid w:val="004E212D"/>
    <w:rsid w:val="004E2425"/>
    <w:rsid w:val="004E2697"/>
    <w:rsid w:val="004E2981"/>
    <w:rsid w:val="004E2F3C"/>
    <w:rsid w:val="004E388C"/>
    <w:rsid w:val="004E3D70"/>
    <w:rsid w:val="004E4212"/>
    <w:rsid w:val="004E4C43"/>
    <w:rsid w:val="004E5872"/>
    <w:rsid w:val="004E58DD"/>
    <w:rsid w:val="004E5F9B"/>
    <w:rsid w:val="004E6CEA"/>
    <w:rsid w:val="004E703C"/>
    <w:rsid w:val="004E72EF"/>
    <w:rsid w:val="004E7D1C"/>
    <w:rsid w:val="004E7FF5"/>
    <w:rsid w:val="004F0B35"/>
    <w:rsid w:val="004F0DDB"/>
    <w:rsid w:val="004F15C7"/>
    <w:rsid w:val="004F262D"/>
    <w:rsid w:val="004F2766"/>
    <w:rsid w:val="004F33A6"/>
    <w:rsid w:val="004F392C"/>
    <w:rsid w:val="004F3AEC"/>
    <w:rsid w:val="004F432F"/>
    <w:rsid w:val="004F45DA"/>
    <w:rsid w:val="004F475C"/>
    <w:rsid w:val="004F4768"/>
    <w:rsid w:val="004F4B86"/>
    <w:rsid w:val="004F4C5E"/>
    <w:rsid w:val="004F4F3B"/>
    <w:rsid w:val="004F68ED"/>
    <w:rsid w:val="004F7169"/>
    <w:rsid w:val="004F71ED"/>
    <w:rsid w:val="004F7CBC"/>
    <w:rsid w:val="004F7E9C"/>
    <w:rsid w:val="005004D8"/>
    <w:rsid w:val="0050119E"/>
    <w:rsid w:val="005011FC"/>
    <w:rsid w:val="00501735"/>
    <w:rsid w:val="00502471"/>
    <w:rsid w:val="00502733"/>
    <w:rsid w:val="005027D0"/>
    <w:rsid w:val="00502EE5"/>
    <w:rsid w:val="00503509"/>
    <w:rsid w:val="005035C3"/>
    <w:rsid w:val="005036E1"/>
    <w:rsid w:val="00503E7B"/>
    <w:rsid w:val="00503F7F"/>
    <w:rsid w:val="005043A2"/>
    <w:rsid w:val="00504A37"/>
    <w:rsid w:val="0050572A"/>
    <w:rsid w:val="0050632B"/>
    <w:rsid w:val="00506503"/>
    <w:rsid w:val="005066B0"/>
    <w:rsid w:val="00506E49"/>
    <w:rsid w:val="00506FA1"/>
    <w:rsid w:val="00507166"/>
    <w:rsid w:val="00507980"/>
    <w:rsid w:val="00507E84"/>
    <w:rsid w:val="00510158"/>
    <w:rsid w:val="005104A2"/>
    <w:rsid w:val="00510E67"/>
    <w:rsid w:val="0051125C"/>
    <w:rsid w:val="00511B89"/>
    <w:rsid w:val="005120EE"/>
    <w:rsid w:val="00512C0F"/>
    <w:rsid w:val="00512F8C"/>
    <w:rsid w:val="00513828"/>
    <w:rsid w:val="00514603"/>
    <w:rsid w:val="0051484A"/>
    <w:rsid w:val="0051488C"/>
    <w:rsid w:val="005149B4"/>
    <w:rsid w:val="0051546C"/>
    <w:rsid w:val="0051564B"/>
    <w:rsid w:val="00515846"/>
    <w:rsid w:val="00516026"/>
    <w:rsid w:val="00516EB7"/>
    <w:rsid w:val="00517522"/>
    <w:rsid w:val="005204A5"/>
    <w:rsid w:val="005209D6"/>
    <w:rsid w:val="005211E6"/>
    <w:rsid w:val="0052159C"/>
    <w:rsid w:val="005216EF"/>
    <w:rsid w:val="00521744"/>
    <w:rsid w:val="00521E8D"/>
    <w:rsid w:val="00522D91"/>
    <w:rsid w:val="00523629"/>
    <w:rsid w:val="005237F0"/>
    <w:rsid w:val="005238B9"/>
    <w:rsid w:val="005241D5"/>
    <w:rsid w:val="0052448C"/>
    <w:rsid w:val="00524F26"/>
    <w:rsid w:val="00525072"/>
    <w:rsid w:val="005259BD"/>
    <w:rsid w:val="00525CED"/>
    <w:rsid w:val="005264DE"/>
    <w:rsid w:val="005265D6"/>
    <w:rsid w:val="00527469"/>
    <w:rsid w:val="00527729"/>
    <w:rsid w:val="00527DD8"/>
    <w:rsid w:val="0053020C"/>
    <w:rsid w:val="005303B5"/>
    <w:rsid w:val="005303ED"/>
    <w:rsid w:val="00530F84"/>
    <w:rsid w:val="00531357"/>
    <w:rsid w:val="00531465"/>
    <w:rsid w:val="00531704"/>
    <w:rsid w:val="0053204A"/>
    <w:rsid w:val="005322EF"/>
    <w:rsid w:val="00532E30"/>
    <w:rsid w:val="00533037"/>
    <w:rsid w:val="00533147"/>
    <w:rsid w:val="005331D7"/>
    <w:rsid w:val="00533F23"/>
    <w:rsid w:val="005343C9"/>
    <w:rsid w:val="005349F4"/>
    <w:rsid w:val="00534B59"/>
    <w:rsid w:val="00534C1A"/>
    <w:rsid w:val="00535591"/>
    <w:rsid w:val="00535E0D"/>
    <w:rsid w:val="00536325"/>
    <w:rsid w:val="005369F7"/>
    <w:rsid w:val="00537E05"/>
    <w:rsid w:val="00537E0A"/>
    <w:rsid w:val="005412AA"/>
    <w:rsid w:val="005417BA"/>
    <w:rsid w:val="00541D21"/>
    <w:rsid w:val="00541FD4"/>
    <w:rsid w:val="005422F3"/>
    <w:rsid w:val="005428C9"/>
    <w:rsid w:val="00542D3B"/>
    <w:rsid w:val="00542D57"/>
    <w:rsid w:val="00544497"/>
    <w:rsid w:val="005451E2"/>
    <w:rsid w:val="005457A1"/>
    <w:rsid w:val="00545C36"/>
    <w:rsid w:val="005504E2"/>
    <w:rsid w:val="00550844"/>
    <w:rsid w:val="005509EB"/>
    <w:rsid w:val="005511E8"/>
    <w:rsid w:val="00552278"/>
    <w:rsid w:val="0055273A"/>
    <w:rsid w:val="00552F23"/>
    <w:rsid w:val="0055325D"/>
    <w:rsid w:val="00553360"/>
    <w:rsid w:val="00553ADF"/>
    <w:rsid w:val="00554629"/>
    <w:rsid w:val="00554F64"/>
    <w:rsid w:val="00556338"/>
    <w:rsid w:val="00556DC6"/>
    <w:rsid w:val="00556F45"/>
    <w:rsid w:val="005577BF"/>
    <w:rsid w:val="00560425"/>
    <w:rsid w:val="00560E51"/>
    <w:rsid w:val="005618BE"/>
    <w:rsid w:val="005618C9"/>
    <w:rsid w:val="005625EF"/>
    <w:rsid w:val="005630A0"/>
    <w:rsid w:val="0056325E"/>
    <w:rsid w:val="00563BBD"/>
    <w:rsid w:val="00563C4C"/>
    <w:rsid w:val="00563F87"/>
    <w:rsid w:val="00564231"/>
    <w:rsid w:val="00565588"/>
    <w:rsid w:val="00566220"/>
    <w:rsid w:val="0056650B"/>
    <w:rsid w:val="00566C00"/>
    <w:rsid w:val="00566C3A"/>
    <w:rsid w:val="00566D79"/>
    <w:rsid w:val="00566DBD"/>
    <w:rsid w:val="00566DF0"/>
    <w:rsid w:val="005674A7"/>
    <w:rsid w:val="005678FC"/>
    <w:rsid w:val="005679C5"/>
    <w:rsid w:val="00570103"/>
    <w:rsid w:val="005701CA"/>
    <w:rsid w:val="00570C10"/>
    <w:rsid w:val="00570CB7"/>
    <w:rsid w:val="00570F87"/>
    <w:rsid w:val="00571282"/>
    <w:rsid w:val="00571BC9"/>
    <w:rsid w:val="005723A6"/>
    <w:rsid w:val="005723D0"/>
    <w:rsid w:val="005729FC"/>
    <w:rsid w:val="00573CE1"/>
    <w:rsid w:val="00574A65"/>
    <w:rsid w:val="00574AF2"/>
    <w:rsid w:val="00574C5E"/>
    <w:rsid w:val="005751BD"/>
    <w:rsid w:val="00575689"/>
    <w:rsid w:val="005759B1"/>
    <w:rsid w:val="00576026"/>
    <w:rsid w:val="005766BC"/>
    <w:rsid w:val="005778A5"/>
    <w:rsid w:val="00577B66"/>
    <w:rsid w:val="00577E9D"/>
    <w:rsid w:val="00580CE9"/>
    <w:rsid w:val="00581C0B"/>
    <w:rsid w:val="005824FE"/>
    <w:rsid w:val="005829BF"/>
    <w:rsid w:val="00582B58"/>
    <w:rsid w:val="00582CB3"/>
    <w:rsid w:val="0058323B"/>
    <w:rsid w:val="0058397A"/>
    <w:rsid w:val="005847BF"/>
    <w:rsid w:val="00584C9B"/>
    <w:rsid w:val="00584E41"/>
    <w:rsid w:val="005854A4"/>
    <w:rsid w:val="005855DD"/>
    <w:rsid w:val="00585CD0"/>
    <w:rsid w:val="00585D23"/>
    <w:rsid w:val="005865BB"/>
    <w:rsid w:val="00586ED6"/>
    <w:rsid w:val="005872EF"/>
    <w:rsid w:val="00587A7E"/>
    <w:rsid w:val="00587E2E"/>
    <w:rsid w:val="0059083C"/>
    <w:rsid w:val="00590D2A"/>
    <w:rsid w:val="00590D66"/>
    <w:rsid w:val="0059169F"/>
    <w:rsid w:val="00591766"/>
    <w:rsid w:val="005917BF"/>
    <w:rsid w:val="005921E7"/>
    <w:rsid w:val="00592500"/>
    <w:rsid w:val="005929C5"/>
    <w:rsid w:val="0059390D"/>
    <w:rsid w:val="00593D1C"/>
    <w:rsid w:val="00593E5E"/>
    <w:rsid w:val="0059453B"/>
    <w:rsid w:val="00594795"/>
    <w:rsid w:val="005949D2"/>
    <w:rsid w:val="00595D78"/>
    <w:rsid w:val="00595D8E"/>
    <w:rsid w:val="00596006"/>
    <w:rsid w:val="00596341"/>
    <w:rsid w:val="00596976"/>
    <w:rsid w:val="00596C27"/>
    <w:rsid w:val="005973E0"/>
    <w:rsid w:val="00597ECE"/>
    <w:rsid w:val="00597FAE"/>
    <w:rsid w:val="005A05E1"/>
    <w:rsid w:val="005A07BC"/>
    <w:rsid w:val="005A0E27"/>
    <w:rsid w:val="005A1294"/>
    <w:rsid w:val="005A131D"/>
    <w:rsid w:val="005A142B"/>
    <w:rsid w:val="005A1492"/>
    <w:rsid w:val="005A17DE"/>
    <w:rsid w:val="005A21B2"/>
    <w:rsid w:val="005A26BD"/>
    <w:rsid w:val="005A303F"/>
    <w:rsid w:val="005A32D1"/>
    <w:rsid w:val="005A3321"/>
    <w:rsid w:val="005A3B63"/>
    <w:rsid w:val="005A3D0E"/>
    <w:rsid w:val="005A3DC2"/>
    <w:rsid w:val="005A4ED6"/>
    <w:rsid w:val="005A5776"/>
    <w:rsid w:val="005A58DC"/>
    <w:rsid w:val="005A68E4"/>
    <w:rsid w:val="005A7470"/>
    <w:rsid w:val="005A7DBC"/>
    <w:rsid w:val="005B0415"/>
    <w:rsid w:val="005B0E2D"/>
    <w:rsid w:val="005B0E57"/>
    <w:rsid w:val="005B19C7"/>
    <w:rsid w:val="005B20BD"/>
    <w:rsid w:val="005B24B6"/>
    <w:rsid w:val="005B275E"/>
    <w:rsid w:val="005B2E18"/>
    <w:rsid w:val="005B38DC"/>
    <w:rsid w:val="005B4060"/>
    <w:rsid w:val="005B40FE"/>
    <w:rsid w:val="005B439E"/>
    <w:rsid w:val="005B4709"/>
    <w:rsid w:val="005B4ADD"/>
    <w:rsid w:val="005B4D98"/>
    <w:rsid w:val="005B4FE8"/>
    <w:rsid w:val="005B501D"/>
    <w:rsid w:val="005B5D03"/>
    <w:rsid w:val="005B6253"/>
    <w:rsid w:val="005B6628"/>
    <w:rsid w:val="005B6A15"/>
    <w:rsid w:val="005B7148"/>
    <w:rsid w:val="005B72B4"/>
    <w:rsid w:val="005B73A9"/>
    <w:rsid w:val="005B74E0"/>
    <w:rsid w:val="005B769A"/>
    <w:rsid w:val="005B7D66"/>
    <w:rsid w:val="005C14C7"/>
    <w:rsid w:val="005C18FC"/>
    <w:rsid w:val="005C221C"/>
    <w:rsid w:val="005C2AF1"/>
    <w:rsid w:val="005C4174"/>
    <w:rsid w:val="005C4547"/>
    <w:rsid w:val="005C50F9"/>
    <w:rsid w:val="005C53E6"/>
    <w:rsid w:val="005C5A76"/>
    <w:rsid w:val="005C5C40"/>
    <w:rsid w:val="005C6170"/>
    <w:rsid w:val="005C6923"/>
    <w:rsid w:val="005C6B00"/>
    <w:rsid w:val="005C7887"/>
    <w:rsid w:val="005C78C2"/>
    <w:rsid w:val="005D046C"/>
    <w:rsid w:val="005D04C6"/>
    <w:rsid w:val="005D0514"/>
    <w:rsid w:val="005D070F"/>
    <w:rsid w:val="005D0BB3"/>
    <w:rsid w:val="005D10DB"/>
    <w:rsid w:val="005D17AE"/>
    <w:rsid w:val="005D2143"/>
    <w:rsid w:val="005D240D"/>
    <w:rsid w:val="005D310E"/>
    <w:rsid w:val="005D3E74"/>
    <w:rsid w:val="005D3F74"/>
    <w:rsid w:val="005D4095"/>
    <w:rsid w:val="005D4651"/>
    <w:rsid w:val="005D4666"/>
    <w:rsid w:val="005D57A4"/>
    <w:rsid w:val="005D5A5C"/>
    <w:rsid w:val="005D629F"/>
    <w:rsid w:val="005D63B5"/>
    <w:rsid w:val="005D6532"/>
    <w:rsid w:val="005D6544"/>
    <w:rsid w:val="005E00A6"/>
    <w:rsid w:val="005E06E0"/>
    <w:rsid w:val="005E0D31"/>
    <w:rsid w:val="005E10A1"/>
    <w:rsid w:val="005E3322"/>
    <w:rsid w:val="005E3701"/>
    <w:rsid w:val="005E3FA6"/>
    <w:rsid w:val="005E49D2"/>
    <w:rsid w:val="005E53B5"/>
    <w:rsid w:val="005E53EE"/>
    <w:rsid w:val="005E5667"/>
    <w:rsid w:val="005E572D"/>
    <w:rsid w:val="005E5775"/>
    <w:rsid w:val="005E5B8A"/>
    <w:rsid w:val="005E5F77"/>
    <w:rsid w:val="005E60D3"/>
    <w:rsid w:val="005E62B2"/>
    <w:rsid w:val="005E6574"/>
    <w:rsid w:val="005E68FF"/>
    <w:rsid w:val="005E7BA3"/>
    <w:rsid w:val="005E7D6C"/>
    <w:rsid w:val="005F17C1"/>
    <w:rsid w:val="005F264B"/>
    <w:rsid w:val="005F308F"/>
    <w:rsid w:val="005F3438"/>
    <w:rsid w:val="005F4617"/>
    <w:rsid w:val="005F46A9"/>
    <w:rsid w:val="005F48F7"/>
    <w:rsid w:val="005F4913"/>
    <w:rsid w:val="005F4BB3"/>
    <w:rsid w:val="005F557F"/>
    <w:rsid w:val="005F78AF"/>
    <w:rsid w:val="00600A03"/>
    <w:rsid w:val="0060144B"/>
    <w:rsid w:val="00601466"/>
    <w:rsid w:val="00601CE1"/>
    <w:rsid w:val="0060383A"/>
    <w:rsid w:val="00603BE0"/>
    <w:rsid w:val="00603C63"/>
    <w:rsid w:val="00603E3B"/>
    <w:rsid w:val="00604118"/>
    <w:rsid w:val="0060496C"/>
    <w:rsid w:val="00604CC9"/>
    <w:rsid w:val="00606B5A"/>
    <w:rsid w:val="00606FA4"/>
    <w:rsid w:val="006071F0"/>
    <w:rsid w:val="00607266"/>
    <w:rsid w:val="00607449"/>
    <w:rsid w:val="00607502"/>
    <w:rsid w:val="00607662"/>
    <w:rsid w:val="00607896"/>
    <w:rsid w:val="0061014F"/>
    <w:rsid w:val="00610459"/>
    <w:rsid w:val="00611AA1"/>
    <w:rsid w:val="00611BC6"/>
    <w:rsid w:val="00611F39"/>
    <w:rsid w:val="006120F4"/>
    <w:rsid w:val="006125A6"/>
    <w:rsid w:val="006132AA"/>
    <w:rsid w:val="0061420A"/>
    <w:rsid w:val="006142B4"/>
    <w:rsid w:val="00614378"/>
    <w:rsid w:val="00614830"/>
    <w:rsid w:val="006157CC"/>
    <w:rsid w:val="00615E89"/>
    <w:rsid w:val="00616888"/>
    <w:rsid w:val="00616E1A"/>
    <w:rsid w:val="0061727E"/>
    <w:rsid w:val="00617509"/>
    <w:rsid w:val="006177EC"/>
    <w:rsid w:val="006178EC"/>
    <w:rsid w:val="00617BBA"/>
    <w:rsid w:val="006205DA"/>
    <w:rsid w:val="00621C30"/>
    <w:rsid w:val="00622639"/>
    <w:rsid w:val="0062264A"/>
    <w:rsid w:val="00623226"/>
    <w:rsid w:val="006232A5"/>
    <w:rsid w:val="00623987"/>
    <w:rsid w:val="00623CA7"/>
    <w:rsid w:val="00624822"/>
    <w:rsid w:val="006252CC"/>
    <w:rsid w:val="00625527"/>
    <w:rsid w:val="00626390"/>
    <w:rsid w:val="00627273"/>
    <w:rsid w:val="00627DCF"/>
    <w:rsid w:val="00631676"/>
    <w:rsid w:val="006318A0"/>
    <w:rsid w:val="006322E2"/>
    <w:rsid w:val="00632498"/>
    <w:rsid w:val="0063454A"/>
    <w:rsid w:val="00634955"/>
    <w:rsid w:val="00634C9C"/>
    <w:rsid w:val="00634E55"/>
    <w:rsid w:val="00635672"/>
    <w:rsid w:val="006356F9"/>
    <w:rsid w:val="00635785"/>
    <w:rsid w:val="00635F1D"/>
    <w:rsid w:val="006360F9"/>
    <w:rsid w:val="006371CC"/>
    <w:rsid w:val="00640292"/>
    <w:rsid w:val="0064053A"/>
    <w:rsid w:val="006408BF"/>
    <w:rsid w:val="00640F40"/>
    <w:rsid w:val="00641ACD"/>
    <w:rsid w:val="00641C64"/>
    <w:rsid w:val="00641C83"/>
    <w:rsid w:val="006421FC"/>
    <w:rsid w:val="0064270F"/>
    <w:rsid w:val="00643354"/>
    <w:rsid w:val="00643407"/>
    <w:rsid w:val="00644A8C"/>
    <w:rsid w:val="00645ED3"/>
    <w:rsid w:val="00646AD5"/>
    <w:rsid w:val="0064797E"/>
    <w:rsid w:val="00651694"/>
    <w:rsid w:val="00652BD8"/>
    <w:rsid w:val="00652CB4"/>
    <w:rsid w:val="00653F62"/>
    <w:rsid w:val="00654782"/>
    <w:rsid w:val="00654E95"/>
    <w:rsid w:val="00654EB3"/>
    <w:rsid w:val="00656247"/>
    <w:rsid w:val="0065682E"/>
    <w:rsid w:val="0065690E"/>
    <w:rsid w:val="00657045"/>
    <w:rsid w:val="00661930"/>
    <w:rsid w:val="00661DF3"/>
    <w:rsid w:val="00662EB9"/>
    <w:rsid w:val="006633CB"/>
    <w:rsid w:val="00663500"/>
    <w:rsid w:val="00663A94"/>
    <w:rsid w:val="0066428C"/>
    <w:rsid w:val="00664558"/>
    <w:rsid w:val="0066465F"/>
    <w:rsid w:val="00664E6F"/>
    <w:rsid w:val="00664F74"/>
    <w:rsid w:val="00664F7A"/>
    <w:rsid w:val="006657EF"/>
    <w:rsid w:val="00665981"/>
    <w:rsid w:val="006673A1"/>
    <w:rsid w:val="00670283"/>
    <w:rsid w:val="00670A52"/>
    <w:rsid w:val="0067217D"/>
    <w:rsid w:val="00672368"/>
    <w:rsid w:val="0067335D"/>
    <w:rsid w:val="00673497"/>
    <w:rsid w:val="00673586"/>
    <w:rsid w:val="006736E8"/>
    <w:rsid w:val="00674002"/>
    <w:rsid w:val="0067467C"/>
    <w:rsid w:val="00674D33"/>
    <w:rsid w:val="00675C71"/>
    <w:rsid w:val="0067625A"/>
    <w:rsid w:val="00677374"/>
    <w:rsid w:val="006776F0"/>
    <w:rsid w:val="00677810"/>
    <w:rsid w:val="00677A9A"/>
    <w:rsid w:val="00677D41"/>
    <w:rsid w:val="00680DFF"/>
    <w:rsid w:val="0068144A"/>
    <w:rsid w:val="0068156F"/>
    <w:rsid w:val="00681572"/>
    <w:rsid w:val="0068198D"/>
    <w:rsid w:val="006825B0"/>
    <w:rsid w:val="006825EE"/>
    <w:rsid w:val="0068441F"/>
    <w:rsid w:val="0068469E"/>
    <w:rsid w:val="0068471D"/>
    <w:rsid w:val="00684E45"/>
    <w:rsid w:val="00685383"/>
    <w:rsid w:val="006858ED"/>
    <w:rsid w:val="0068604C"/>
    <w:rsid w:val="00686991"/>
    <w:rsid w:val="00686EF4"/>
    <w:rsid w:val="00686F32"/>
    <w:rsid w:val="0068757A"/>
    <w:rsid w:val="00687BDF"/>
    <w:rsid w:val="00687FFE"/>
    <w:rsid w:val="006903BC"/>
    <w:rsid w:val="00690F9D"/>
    <w:rsid w:val="00691365"/>
    <w:rsid w:val="00691493"/>
    <w:rsid w:val="0069149C"/>
    <w:rsid w:val="006916C3"/>
    <w:rsid w:val="00691E26"/>
    <w:rsid w:val="00692655"/>
    <w:rsid w:val="00692DEA"/>
    <w:rsid w:val="00693471"/>
    <w:rsid w:val="00693619"/>
    <w:rsid w:val="00693CE9"/>
    <w:rsid w:val="00694802"/>
    <w:rsid w:val="006952AA"/>
    <w:rsid w:val="0069539C"/>
    <w:rsid w:val="006955EB"/>
    <w:rsid w:val="0069563E"/>
    <w:rsid w:val="00696033"/>
    <w:rsid w:val="006969CF"/>
    <w:rsid w:val="00696D01"/>
    <w:rsid w:val="00697610"/>
    <w:rsid w:val="006A0158"/>
    <w:rsid w:val="006A0C78"/>
    <w:rsid w:val="006A17F8"/>
    <w:rsid w:val="006A2266"/>
    <w:rsid w:val="006A2FB0"/>
    <w:rsid w:val="006A3D93"/>
    <w:rsid w:val="006A4350"/>
    <w:rsid w:val="006A4DC2"/>
    <w:rsid w:val="006A5834"/>
    <w:rsid w:val="006A5BF9"/>
    <w:rsid w:val="006A5CD0"/>
    <w:rsid w:val="006A5E62"/>
    <w:rsid w:val="006A5E99"/>
    <w:rsid w:val="006A6359"/>
    <w:rsid w:val="006A64B3"/>
    <w:rsid w:val="006A6D7A"/>
    <w:rsid w:val="006A740C"/>
    <w:rsid w:val="006B05DA"/>
    <w:rsid w:val="006B0962"/>
    <w:rsid w:val="006B0D19"/>
    <w:rsid w:val="006B14BC"/>
    <w:rsid w:val="006B1A9C"/>
    <w:rsid w:val="006B1EEC"/>
    <w:rsid w:val="006B24A0"/>
    <w:rsid w:val="006B2759"/>
    <w:rsid w:val="006B2C7A"/>
    <w:rsid w:val="006B4092"/>
    <w:rsid w:val="006B40F0"/>
    <w:rsid w:val="006B4231"/>
    <w:rsid w:val="006B5955"/>
    <w:rsid w:val="006B64FE"/>
    <w:rsid w:val="006B675D"/>
    <w:rsid w:val="006B6DA8"/>
    <w:rsid w:val="006B6FED"/>
    <w:rsid w:val="006B7294"/>
    <w:rsid w:val="006B72AF"/>
    <w:rsid w:val="006B7D60"/>
    <w:rsid w:val="006C05AC"/>
    <w:rsid w:val="006C065B"/>
    <w:rsid w:val="006C1902"/>
    <w:rsid w:val="006C22C8"/>
    <w:rsid w:val="006C397D"/>
    <w:rsid w:val="006C43A2"/>
    <w:rsid w:val="006C45CB"/>
    <w:rsid w:val="006C4DAD"/>
    <w:rsid w:val="006C4E84"/>
    <w:rsid w:val="006C4F7B"/>
    <w:rsid w:val="006C5281"/>
    <w:rsid w:val="006C5B39"/>
    <w:rsid w:val="006C5EB4"/>
    <w:rsid w:val="006C62F2"/>
    <w:rsid w:val="006C6663"/>
    <w:rsid w:val="006C69DC"/>
    <w:rsid w:val="006C7A88"/>
    <w:rsid w:val="006C7E9D"/>
    <w:rsid w:val="006C7EE5"/>
    <w:rsid w:val="006C7F94"/>
    <w:rsid w:val="006D0BDB"/>
    <w:rsid w:val="006D0E39"/>
    <w:rsid w:val="006D165E"/>
    <w:rsid w:val="006D2674"/>
    <w:rsid w:val="006D27F9"/>
    <w:rsid w:val="006D2A73"/>
    <w:rsid w:val="006D2A8B"/>
    <w:rsid w:val="006D3962"/>
    <w:rsid w:val="006D4379"/>
    <w:rsid w:val="006D5547"/>
    <w:rsid w:val="006D55A9"/>
    <w:rsid w:val="006D5958"/>
    <w:rsid w:val="006D5A9A"/>
    <w:rsid w:val="006D5F90"/>
    <w:rsid w:val="006D6206"/>
    <w:rsid w:val="006D6C8B"/>
    <w:rsid w:val="006D6E2F"/>
    <w:rsid w:val="006D7DED"/>
    <w:rsid w:val="006E0316"/>
    <w:rsid w:val="006E0B05"/>
    <w:rsid w:val="006E10F2"/>
    <w:rsid w:val="006E1888"/>
    <w:rsid w:val="006E246B"/>
    <w:rsid w:val="006E27D8"/>
    <w:rsid w:val="006E4F7A"/>
    <w:rsid w:val="006E4FC2"/>
    <w:rsid w:val="006E7476"/>
    <w:rsid w:val="006F0A6A"/>
    <w:rsid w:val="006F0B98"/>
    <w:rsid w:val="006F234E"/>
    <w:rsid w:val="006F32C0"/>
    <w:rsid w:val="006F32CA"/>
    <w:rsid w:val="006F3509"/>
    <w:rsid w:val="006F36C7"/>
    <w:rsid w:val="006F46E4"/>
    <w:rsid w:val="006F4F17"/>
    <w:rsid w:val="006F4F1B"/>
    <w:rsid w:val="006F6DB4"/>
    <w:rsid w:val="00700088"/>
    <w:rsid w:val="007004E6"/>
    <w:rsid w:val="007005E3"/>
    <w:rsid w:val="00700B6C"/>
    <w:rsid w:val="00700BC7"/>
    <w:rsid w:val="0070201D"/>
    <w:rsid w:val="007022AF"/>
    <w:rsid w:val="007033CF"/>
    <w:rsid w:val="0070471E"/>
    <w:rsid w:val="00704E06"/>
    <w:rsid w:val="00705884"/>
    <w:rsid w:val="00705D65"/>
    <w:rsid w:val="00706C69"/>
    <w:rsid w:val="00706EEA"/>
    <w:rsid w:val="00707700"/>
    <w:rsid w:val="0071123E"/>
    <w:rsid w:val="00711600"/>
    <w:rsid w:val="00712B8E"/>
    <w:rsid w:val="00713027"/>
    <w:rsid w:val="00713116"/>
    <w:rsid w:val="0071388B"/>
    <w:rsid w:val="00713B2B"/>
    <w:rsid w:val="00714679"/>
    <w:rsid w:val="007156E7"/>
    <w:rsid w:val="0071634B"/>
    <w:rsid w:val="007168B3"/>
    <w:rsid w:val="007205DA"/>
    <w:rsid w:val="00720869"/>
    <w:rsid w:val="00721962"/>
    <w:rsid w:val="0072196D"/>
    <w:rsid w:val="00721B57"/>
    <w:rsid w:val="00721CA3"/>
    <w:rsid w:val="00721FBA"/>
    <w:rsid w:val="007221CE"/>
    <w:rsid w:val="00722E09"/>
    <w:rsid w:val="00723A73"/>
    <w:rsid w:val="00723D09"/>
    <w:rsid w:val="00724AC3"/>
    <w:rsid w:val="00727497"/>
    <w:rsid w:val="007305AD"/>
    <w:rsid w:val="00730866"/>
    <w:rsid w:val="007313D9"/>
    <w:rsid w:val="0073200B"/>
    <w:rsid w:val="00732BF7"/>
    <w:rsid w:val="00732DC1"/>
    <w:rsid w:val="00733352"/>
    <w:rsid w:val="00733B24"/>
    <w:rsid w:val="00734607"/>
    <w:rsid w:val="00734952"/>
    <w:rsid w:val="00735379"/>
    <w:rsid w:val="007353FD"/>
    <w:rsid w:val="007361AE"/>
    <w:rsid w:val="007366F1"/>
    <w:rsid w:val="00737162"/>
    <w:rsid w:val="007400C8"/>
    <w:rsid w:val="00740C4D"/>
    <w:rsid w:val="00740C71"/>
    <w:rsid w:val="00742292"/>
    <w:rsid w:val="00743696"/>
    <w:rsid w:val="00744086"/>
    <w:rsid w:val="00744CE4"/>
    <w:rsid w:val="007459FD"/>
    <w:rsid w:val="00747156"/>
    <w:rsid w:val="0075013B"/>
    <w:rsid w:val="007509F4"/>
    <w:rsid w:val="00750C6C"/>
    <w:rsid w:val="00750CF8"/>
    <w:rsid w:val="00751431"/>
    <w:rsid w:val="00751466"/>
    <w:rsid w:val="00751EC3"/>
    <w:rsid w:val="00752072"/>
    <w:rsid w:val="00752A37"/>
    <w:rsid w:val="00752D4B"/>
    <w:rsid w:val="007531FC"/>
    <w:rsid w:val="007532F8"/>
    <w:rsid w:val="00753341"/>
    <w:rsid w:val="00753431"/>
    <w:rsid w:val="0075359A"/>
    <w:rsid w:val="00753C18"/>
    <w:rsid w:val="0075404E"/>
    <w:rsid w:val="007548F8"/>
    <w:rsid w:val="00754A31"/>
    <w:rsid w:val="00754E56"/>
    <w:rsid w:val="00755E29"/>
    <w:rsid w:val="00756C09"/>
    <w:rsid w:val="0075738E"/>
    <w:rsid w:val="0075761B"/>
    <w:rsid w:val="00760DEF"/>
    <w:rsid w:val="0076185F"/>
    <w:rsid w:val="00761EEE"/>
    <w:rsid w:val="00762337"/>
    <w:rsid w:val="00762E3E"/>
    <w:rsid w:val="00762E7C"/>
    <w:rsid w:val="00762F86"/>
    <w:rsid w:val="00764C2A"/>
    <w:rsid w:val="0076506E"/>
    <w:rsid w:val="0076560C"/>
    <w:rsid w:val="007656C2"/>
    <w:rsid w:val="0076574E"/>
    <w:rsid w:val="00765BAE"/>
    <w:rsid w:val="0076608C"/>
    <w:rsid w:val="00766205"/>
    <w:rsid w:val="00766765"/>
    <w:rsid w:val="00767B86"/>
    <w:rsid w:val="0077050F"/>
    <w:rsid w:val="0077081D"/>
    <w:rsid w:val="00771014"/>
    <w:rsid w:val="007713A7"/>
    <w:rsid w:val="00771463"/>
    <w:rsid w:val="00771DA3"/>
    <w:rsid w:val="00773D89"/>
    <w:rsid w:val="007757CA"/>
    <w:rsid w:val="00775CE4"/>
    <w:rsid w:val="007762B3"/>
    <w:rsid w:val="00776346"/>
    <w:rsid w:val="0077645D"/>
    <w:rsid w:val="00776A3A"/>
    <w:rsid w:val="00777687"/>
    <w:rsid w:val="00777737"/>
    <w:rsid w:val="007777A5"/>
    <w:rsid w:val="00777897"/>
    <w:rsid w:val="00777D22"/>
    <w:rsid w:val="00780486"/>
    <w:rsid w:val="007804E5"/>
    <w:rsid w:val="0078103D"/>
    <w:rsid w:val="0078204B"/>
    <w:rsid w:val="00783445"/>
    <w:rsid w:val="00783505"/>
    <w:rsid w:val="00783636"/>
    <w:rsid w:val="0078372D"/>
    <w:rsid w:val="00784E8F"/>
    <w:rsid w:val="007858F8"/>
    <w:rsid w:val="00785CD0"/>
    <w:rsid w:val="00786120"/>
    <w:rsid w:val="00786D41"/>
    <w:rsid w:val="00787361"/>
    <w:rsid w:val="007916C3"/>
    <w:rsid w:val="00791806"/>
    <w:rsid w:val="00791B34"/>
    <w:rsid w:val="0079247A"/>
    <w:rsid w:val="007928E6"/>
    <w:rsid w:val="00793929"/>
    <w:rsid w:val="00793A5F"/>
    <w:rsid w:val="00793E6F"/>
    <w:rsid w:val="007947F2"/>
    <w:rsid w:val="00795619"/>
    <w:rsid w:val="00795B5D"/>
    <w:rsid w:val="007960E8"/>
    <w:rsid w:val="00796620"/>
    <w:rsid w:val="007967AA"/>
    <w:rsid w:val="0079797D"/>
    <w:rsid w:val="00797E60"/>
    <w:rsid w:val="007A1235"/>
    <w:rsid w:val="007A140A"/>
    <w:rsid w:val="007A14E5"/>
    <w:rsid w:val="007A1F2E"/>
    <w:rsid w:val="007A2452"/>
    <w:rsid w:val="007A3570"/>
    <w:rsid w:val="007A3D11"/>
    <w:rsid w:val="007A40B6"/>
    <w:rsid w:val="007A40DF"/>
    <w:rsid w:val="007A4B04"/>
    <w:rsid w:val="007A5643"/>
    <w:rsid w:val="007A5A48"/>
    <w:rsid w:val="007A6388"/>
    <w:rsid w:val="007A63FE"/>
    <w:rsid w:val="007A6AB0"/>
    <w:rsid w:val="007A7210"/>
    <w:rsid w:val="007A7581"/>
    <w:rsid w:val="007A7A73"/>
    <w:rsid w:val="007A7ADE"/>
    <w:rsid w:val="007B0C2A"/>
    <w:rsid w:val="007B0FA8"/>
    <w:rsid w:val="007B109C"/>
    <w:rsid w:val="007B11D1"/>
    <w:rsid w:val="007B1657"/>
    <w:rsid w:val="007B1674"/>
    <w:rsid w:val="007B192D"/>
    <w:rsid w:val="007B2112"/>
    <w:rsid w:val="007B31D5"/>
    <w:rsid w:val="007B399A"/>
    <w:rsid w:val="007B5FA4"/>
    <w:rsid w:val="007B6147"/>
    <w:rsid w:val="007B643F"/>
    <w:rsid w:val="007B6651"/>
    <w:rsid w:val="007B6E3D"/>
    <w:rsid w:val="007B7382"/>
    <w:rsid w:val="007B778A"/>
    <w:rsid w:val="007B7FC9"/>
    <w:rsid w:val="007C070C"/>
    <w:rsid w:val="007C0826"/>
    <w:rsid w:val="007C1042"/>
    <w:rsid w:val="007C1334"/>
    <w:rsid w:val="007C149E"/>
    <w:rsid w:val="007C15BC"/>
    <w:rsid w:val="007C2542"/>
    <w:rsid w:val="007C2FB4"/>
    <w:rsid w:val="007C3485"/>
    <w:rsid w:val="007C39C6"/>
    <w:rsid w:val="007C4B0A"/>
    <w:rsid w:val="007C5957"/>
    <w:rsid w:val="007C5FB6"/>
    <w:rsid w:val="007C643A"/>
    <w:rsid w:val="007C67BC"/>
    <w:rsid w:val="007C7801"/>
    <w:rsid w:val="007C7EF1"/>
    <w:rsid w:val="007C7F51"/>
    <w:rsid w:val="007C7F7D"/>
    <w:rsid w:val="007D02ED"/>
    <w:rsid w:val="007D0F23"/>
    <w:rsid w:val="007D1F9C"/>
    <w:rsid w:val="007D1FF4"/>
    <w:rsid w:val="007D2416"/>
    <w:rsid w:val="007D3494"/>
    <w:rsid w:val="007D4786"/>
    <w:rsid w:val="007D48B3"/>
    <w:rsid w:val="007D5164"/>
    <w:rsid w:val="007D5D9B"/>
    <w:rsid w:val="007D5E48"/>
    <w:rsid w:val="007D675F"/>
    <w:rsid w:val="007D7118"/>
    <w:rsid w:val="007E0CA5"/>
    <w:rsid w:val="007E1F96"/>
    <w:rsid w:val="007E27DA"/>
    <w:rsid w:val="007E2B05"/>
    <w:rsid w:val="007E2D50"/>
    <w:rsid w:val="007E3567"/>
    <w:rsid w:val="007E3C81"/>
    <w:rsid w:val="007E4636"/>
    <w:rsid w:val="007E524B"/>
    <w:rsid w:val="007E57FA"/>
    <w:rsid w:val="007E5D5D"/>
    <w:rsid w:val="007E6B7F"/>
    <w:rsid w:val="007E6EA9"/>
    <w:rsid w:val="007E7566"/>
    <w:rsid w:val="007E7AD2"/>
    <w:rsid w:val="007F0497"/>
    <w:rsid w:val="007F0869"/>
    <w:rsid w:val="007F09DE"/>
    <w:rsid w:val="007F1D93"/>
    <w:rsid w:val="007F1DF2"/>
    <w:rsid w:val="007F223B"/>
    <w:rsid w:val="007F2B2A"/>
    <w:rsid w:val="007F306B"/>
    <w:rsid w:val="007F3070"/>
    <w:rsid w:val="007F3632"/>
    <w:rsid w:val="007F372A"/>
    <w:rsid w:val="007F3D0A"/>
    <w:rsid w:val="007F4052"/>
    <w:rsid w:val="007F522F"/>
    <w:rsid w:val="007F5885"/>
    <w:rsid w:val="007F6109"/>
    <w:rsid w:val="007F6198"/>
    <w:rsid w:val="007F6427"/>
    <w:rsid w:val="007F7F9D"/>
    <w:rsid w:val="008000FE"/>
    <w:rsid w:val="008006E1"/>
    <w:rsid w:val="00800A07"/>
    <w:rsid w:val="008010A2"/>
    <w:rsid w:val="00801257"/>
    <w:rsid w:val="00802272"/>
    <w:rsid w:val="008023FE"/>
    <w:rsid w:val="00802FD8"/>
    <w:rsid w:val="00803522"/>
    <w:rsid w:val="00803A22"/>
    <w:rsid w:val="00804409"/>
    <w:rsid w:val="00805323"/>
    <w:rsid w:val="0080573F"/>
    <w:rsid w:val="0080780F"/>
    <w:rsid w:val="00810146"/>
    <w:rsid w:val="00810185"/>
    <w:rsid w:val="008103AD"/>
    <w:rsid w:val="008116F0"/>
    <w:rsid w:val="00811DB7"/>
    <w:rsid w:val="008120D0"/>
    <w:rsid w:val="00812327"/>
    <w:rsid w:val="008128E3"/>
    <w:rsid w:val="00813510"/>
    <w:rsid w:val="00813CC9"/>
    <w:rsid w:val="00813FF8"/>
    <w:rsid w:val="00814816"/>
    <w:rsid w:val="00815591"/>
    <w:rsid w:val="00815B24"/>
    <w:rsid w:val="00816090"/>
    <w:rsid w:val="008160D9"/>
    <w:rsid w:val="008168A4"/>
    <w:rsid w:val="00816D47"/>
    <w:rsid w:val="00820D5C"/>
    <w:rsid w:val="008215CA"/>
    <w:rsid w:val="00821FA1"/>
    <w:rsid w:val="00822026"/>
    <w:rsid w:val="00822BEF"/>
    <w:rsid w:val="00823EFF"/>
    <w:rsid w:val="00824272"/>
    <w:rsid w:val="00824C92"/>
    <w:rsid w:val="00824FB6"/>
    <w:rsid w:val="0082529E"/>
    <w:rsid w:val="0082598F"/>
    <w:rsid w:val="00827024"/>
    <w:rsid w:val="008271F3"/>
    <w:rsid w:val="008272BF"/>
    <w:rsid w:val="00827430"/>
    <w:rsid w:val="00827664"/>
    <w:rsid w:val="00827761"/>
    <w:rsid w:val="00827E74"/>
    <w:rsid w:val="0083007E"/>
    <w:rsid w:val="0083010A"/>
    <w:rsid w:val="0083050F"/>
    <w:rsid w:val="008306E9"/>
    <w:rsid w:val="00831801"/>
    <w:rsid w:val="00831837"/>
    <w:rsid w:val="00831C8F"/>
    <w:rsid w:val="00831D4D"/>
    <w:rsid w:val="00832032"/>
    <w:rsid w:val="008320A0"/>
    <w:rsid w:val="008325F5"/>
    <w:rsid w:val="00832D7A"/>
    <w:rsid w:val="00832F43"/>
    <w:rsid w:val="008335A5"/>
    <w:rsid w:val="00833D1F"/>
    <w:rsid w:val="00833F8B"/>
    <w:rsid w:val="00834762"/>
    <w:rsid w:val="008349B9"/>
    <w:rsid w:val="00834CE1"/>
    <w:rsid w:val="00835A93"/>
    <w:rsid w:val="00837A67"/>
    <w:rsid w:val="008403CF"/>
    <w:rsid w:val="008404DD"/>
    <w:rsid w:val="0084104B"/>
    <w:rsid w:val="00841534"/>
    <w:rsid w:val="00841A26"/>
    <w:rsid w:val="008430A9"/>
    <w:rsid w:val="00843C07"/>
    <w:rsid w:val="0084415E"/>
    <w:rsid w:val="008444BA"/>
    <w:rsid w:val="008449B4"/>
    <w:rsid w:val="00844A41"/>
    <w:rsid w:val="00845677"/>
    <w:rsid w:val="00845F0A"/>
    <w:rsid w:val="0084647C"/>
    <w:rsid w:val="00846910"/>
    <w:rsid w:val="00847C5D"/>
    <w:rsid w:val="00847E35"/>
    <w:rsid w:val="00850472"/>
    <w:rsid w:val="008504D6"/>
    <w:rsid w:val="00850A3E"/>
    <w:rsid w:val="00851548"/>
    <w:rsid w:val="00851C32"/>
    <w:rsid w:val="008527DB"/>
    <w:rsid w:val="00852B44"/>
    <w:rsid w:val="00852DE1"/>
    <w:rsid w:val="008545E9"/>
    <w:rsid w:val="0085515E"/>
    <w:rsid w:val="00855768"/>
    <w:rsid w:val="00856583"/>
    <w:rsid w:val="008567F3"/>
    <w:rsid w:val="00856ADB"/>
    <w:rsid w:val="00856BA5"/>
    <w:rsid w:val="008570B4"/>
    <w:rsid w:val="008576F3"/>
    <w:rsid w:val="00857C43"/>
    <w:rsid w:val="00857EED"/>
    <w:rsid w:val="008600BD"/>
    <w:rsid w:val="008601C1"/>
    <w:rsid w:val="00860526"/>
    <w:rsid w:val="00860837"/>
    <w:rsid w:val="008613D3"/>
    <w:rsid w:val="00861754"/>
    <w:rsid w:val="008617D8"/>
    <w:rsid w:val="00862540"/>
    <w:rsid w:val="0086258A"/>
    <w:rsid w:val="00862B2C"/>
    <w:rsid w:val="00862BDE"/>
    <w:rsid w:val="0086329E"/>
    <w:rsid w:val="00863413"/>
    <w:rsid w:val="008639D6"/>
    <w:rsid w:val="00863BCF"/>
    <w:rsid w:val="00864BB3"/>
    <w:rsid w:val="00864D11"/>
    <w:rsid w:val="00864DE4"/>
    <w:rsid w:val="00864EC6"/>
    <w:rsid w:val="0086533D"/>
    <w:rsid w:val="00865666"/>
    <w:rsid w:val="008659E6"/>
    <w:rsid w:val="00866648"/>
    <w:rsid w:val="008666DE"/>
    <w:rsid w:val="0086770D"/>
    <w:rsid w:val="00867F3D"/>
    <w:rsid w:val="008702ED"/>
    <w:rsid w:val="008709A6"/>
    <w:rsid w:val="0087157B"/>
    <w:rsid w:val="008716FA"/>
    <w:rsid w:val="0087188B"/>
    <w:rsid w:val="00871CF0"/>
    <w:rsid w:val="00872210"/>
    <w:rsid w:val="008724A8"/>
    <w:rsid w:val="00872607"/>
    <w:rsid w:val="0087376E"/>
    <w:rsid w:val="008738A5"/>
    <w:rsid w:val="00873BB8"/>
    <w:rsid w:val="00873DEA"/>
    <w:rsid w:val="00873F67"/>
    <w:rsid w:val="00874800"/>
    <w:rsid w:val="00874980"/>
    <w:rsid w:val="00874CF0"/>
    <w:rsid w:val="00875071"/>
    <w:rsid w:val="00875094"/>
    <w:rsid w:val="0087562A"/>
    <w:rsid w:val="00876DFA"/>
    <w:rsid w:val="00876F16"/>
    <w:rsid w:val="00880470"/>
    <w:rsid w:val="0088086C"/>
    <w:rsid w:val="0088181D"/>
    <w:rsid w:val="008820FE"/>
    <w:rsid w:val="008823FA"/>
    <w:rsid w:val="00882D17"/>
    <w:rsid w:val="00883EC6"/>
    <w:rsid w:val="00884966"/>
    <w:rsid w:val="00885264"/>
    <w:rsid w:val="008858A0"/>
    <w:rsid w:val="008870C7"/>
    <w:rsid w:val="00887454"/>
    <w:rsid w:val="008876D2"/>
    <w:rsid w:val="008879F1"/>
    <w:rsid w:val="00890204"/>
    <w:rsid w:val="008904DF"/>
    <w:rsid w:val="00891A26"/>
    <w:rsid w:val="00891F25"/>
    <w:rsid w:val="0089209F"/>
    <w:rsid w:val="00892128"/>
    <w:rsid w:val="0089257A"/>
    <w:rsid w:val="008927D6"/>
    <w:rsid w:val="008927E2"/>
    <w:rsid w:val="00892B42"/>
    <w:rsid w:val="00893356"/>
    <w:rsid w:val="00894029"/>
    <w:rsid w:val="00894C2E"/>
    <w:rsid w:val="00894CC3"/>
    <w:rsid w:val="0089561B"/>
    <w:rsid w:val="00895CD1"/>
    <w:rsid w:val="008973C7"/>
    <w:rsid w:val="00897748"/>
    <w:rsid w:val="00897871"/>
    <w:rsid w:val="00897F69"/>
    <w:rsid w:val="008A0C46"/>
    <w:rsid w:val="008A0F0A"/>
    <w:rsid w:val="008A1342"/>
    <w:rsid w:val="008A1368"/>
    <w:rsid w:val="008A1587"/>
    <w:rsid w:val="008A1C92"/>
    <w:rsid w:val="008A20DB"/>
    <w:rsid w:val="008A2ACF"/>
    <w:rsid w:val="008A2FCC"/>
    <w:rsid w:val="008A32F7"/>
    <w:rsid w:val="008A38F8"/>
    <w:rsid w:val="008A5370"/>
    <w:rsid w:val="008A632E"/>
    <w:rsid w:val="008A7A2D"/>
    <w:rsid w:val="008A7C24"/>
    <w:rsid w:val="008B01CE"/>
    <w:rsid w:val="008B038E"/>
    <w:rsid w:val="008B06DB"/>
    <w:rsid w:val="008B19D6"/>
    <w:rsid w:val="008B276C"/>
    <w:rsid w:val="008B2915"/>
    <w:rsid w:val="008B343C"/>
    <w:rsid w:val="008B4841"/>
    <w:rsid w:val="008B4E95"/>
    <w:rsid w:val="008B5753"/>
    <w:rsid w:val="008B5E70"/>
    <w:rsid w:val="008B642A"/>
    <w:rsid w:val="008B6645"/>
    <w:rsid w:val="008B6A22"/>
    <w:rsid w:val="008B6B06"/>
    <w:rsid w:val="008B6E9B"/>
    <w:rsid w:val="008B6F97"/>
    <w:rsid w:val="008B7091"/>
    <w:rsid w:val="008B7607"/>
    <w:rsid w:val="008B7D77"/>
    <w:rsid w:val="008C07E4"/>
    <w:rsid w:val="008C0BC8"/>
    <w:rsid w:val="008C172A"/>
    <w:rsid w:val="008C1988"/>
    <w:rsid w:val="008C1A91"/>
    <w:rsid w:val="008C1D32"/>
    <w:rsid w:val="008C23FC"/>
    <w:rsid w:val="008C24B9"/>
    <w:rsid w:val="008C2723"/>
    <w:rsid w:val="008C4595"/>
    <w:rsid w:val="008C500D"/>
    <w:rsid w:val="008C514F"/>
    <w:rsid w:val="008C607C"/>
    <w:rsid w:val="008C6EEE"/>
    <w:rsid w:val="008C6F1D"/>
    <w:rsid w:val="008D02C6"/>
    <w:rsid w:val="008D12D8"/>
    <w:rsid w:val="008D1465"/>
    <w:rsid w:val="008D1A62"/>
    <w:rsid w:val="008D2421"/>
    <w:rsid w:val="008D319E"/>
    <w:rsid w:val="008D39BF"/>
    <w:rsid w:val="008D3FD5"/>
    <w:rsid w:val="008D428C"/>
    <w:rsid w:val="008D6356"/>
    <w:rsid w:val="008D7436"/>
    <w:rsid w:val="008E1153"/>
    <w:rsid w:val="008E15D9"/>
    <w:rsid w:val="008E1621"/>
    <w:rsid w:val="008E197F"/>
    <w:rsid w:val="008E1CA6"/>
    <w:rsid w:val="008E2235"/>
    <w:rsid w:val="008E272A"/>
    <w:rsid w:val="008E35C7"/>
    <w:rsid w:val="008E5662"/>
    <w:rsid w:val="008E6BD5"/>
    <w:rsid w:val="008E7150"/>
    <w:rsid w:val="008F0374"/>
    <w:rsid w:val="008F0914"/>
    <w:rsid w:val="008F0C26"/>
    <w:rsid w:val="008F1A2F"/>
    <w:rsid w:val="008F24BB"/>
    <w:rsid w:val="008F2EC1"/>
    <w:rsid w:val="008F4423"/>
    <w:rsid w:val="008F4AB0"/>
    <w:rsid w:val="008F51EA"/>
    <w:rsid w:val="008F5E5C"/>
    <w:rsid w:val="008F66C9"/>
    <w:rsid w:val="008F680C"/>
    <w:rsid w:val="008F7B6E"/>
    <w:rsid w:val="008F7C86"/>
    <w:rsid w:val="00900717"/>
    <w:rsid w:val="00901399"/>
    <w:rsid w:val="0090199A"/>
    <w:rsid w:val="00901E32"/>
    <w:rsid w:val="00902CCA"/>
    <w:rsid w:val="009034EE"/>
    <w:rsid w:val="00903658"/>
    <w:rsid w:val="0090421D"/>
    <w:rsid w:val="00904A7E"/>
    <w:rsid w:val="00904E64"/>
    <w:rsid w:val="009056A4"/>
    <w:rsid w:val="00905D62"/>
    <w:rsid w:val="009064A5"/>
    <w:rsid w:val="00906EAD"/>
    <w:rsid w:val="009077D7"/>
    <w:rsid w:val="00907AB0"/>
    <w:rsid w:val="009101DE"/>
    <w:rsid w:val="0091042B"/>
    <w:rsid w:val="00910800"/>
    <w:rsid w:val="009109E6"/>
    <w:rsid w:val="00911209"/>
    <w:rsid w:val="00911665"/>
    <w:rsid w:val="00911E08"/>
    <w:rsid w:val="00912A53"/>
    <w:rsid w:val="00912D9B"/>
    <w:rsid w:val="00913EAC"/>
    <w:rsid w:val="009145CB"/>
    <w:rsid w:val="00914670"/>
    <w:rsid w:val="00914965"/>
    <w:rsid w:val="00914B19"/>
    <w:rsid w:val="009150A9"/>
    <w:rsid w:val="00916477"/>
    <w:rsid w:val="009172B5"/>
    <w:rsid w:val="009177D6"/>
    <w:rsid w:val="0092050F"/>
    <w:rsid w:val="0092109A"/>
    <w:rsid w:val="00921CFF"/>
    <w:rsid w:val="00921F94"/>
    <w:rsid w:val="009223CE"/>
    <w:rsid w:val="00923009"/>
    <w:rsid w:val="0092346F"/>
    <w:rsid w:val="00923843"/>
    <w:rsid w:val="0092398C"/>
    <w:rsid w:val="00923B90"/>
    <w:rsid w:val="00923BC9"/>
    <w:rsid w:val="00923CB0"/>
    <w:rsid w:val="0092488A"/>
    <w:rsid w:val="00924B92"/>
    <w:rsid w:val="00925932"/>
    <w:rsid w:val="00926C5B"/>
    <w:rsid w:val="00926F02"/>
    <w:rsid w:val="0092701D"/>
    <w:rsid w:val="00927DA9"/>
    <w:rsid w:val="00927E7E"/>
    <w:rsid w:val="009303BE"/>
    <w:rsid w:val="00930E4D"/>
    <w:rsid w:val="009321EC"/>
    <w:rsid w:val="009323A7"/>
    <w:rsid w:val="00932F5F"/>
    <w:rsid w:val="00933754"/>
    <w:rsid w:val="00933FE1"/>
    <w:rsid w:val="009347F0"/>
    <w:rsid w:val="009351F0"/>
    <w:rsid w:val="00935DDF"/>
    <w:rsid w:val="009360C4"/>
    <w:rsid w:val="00936100"/>
    <w:rsid w:val="00936972"/>
    <w:rsid w:val="00937397"/>
    <w:rsid w:val="00937EC2"/>
    <w:rsid w:val="009404D9"/>
    <w:rsid w:val="00940B87"/>
    <w:rsid w:val="009418D6"/>
    <w:rsid w:val="00942121"/>
    <w:rsid w:val="00942F1E"/>
    <w:rsid w:val="00942FAA"/>
    <w:rsid w:val="00943867"/>
    <w:rsid w:val="009442CF"/>
    <w:rsid w:val="009443FC"/>
    <w:rsid w:val="009449F4"/>
    <w:rsid w:val="00944E77"/>
    <w:rsid w:val="00945829"/>
    <w:rsid w:val="00945ACF"/>
    <w:rsid w:val="00945EA8"/>
    <w:rsid w:val="00947791"/>
    <w:rsid w:val="0095010B"/>
    <w:rsid w:val="009512CE"/>
    <w:rsid w:val="00951376"/>
    <w:rsid w:val="00951509"/>
    <w:rsid w:val="009517B3"/>
    <w:rsid w:val="00951F0F"/>
    <w:rsid w:val="00951F4D"/>
    <w:rsid w:val="009526AE"/>
    <w:rsid w:val="0095271E"/>
    <w:rsid w:val="009527F9"/>
    <w:rsid w:val="00953633"/>
    <w:rsid w:val="009536EE"/>
    <w:rsid w:val="009538B1"/>
    <w:rsid w:val="009545D2"/>
    <w:rsid w:val="00954F17"/>
    <w:rsid w:val="00955455"/>
    <w:rsid w:val="00955641"/>
    <w:rsid w:val="00955C76"/>
    <w:rsid w:val="0095761D"/>
    <w:rsid w:val="00957958"/>
    <w:rsid w:val="00960362"/>
    <w:rsid w:val="00960876"/>
    <w:rsid w:val="009618E9"/>
    <w:rsid w:val="0096219A"/>
    <w:rsid w:val="009624E9"/>
    <w:rsid w:val="0096252E"/>
    <w:rsid w:val="00962D1F"/>
    <w:rsid w:val="00962D2C"/>
    <w:rsid w:val="00963478"/>
    <w:rsid w:val="00964184"/>
    <w:rsid w:val="00964588"/>
    <w:rsid w:val="00964957"/>
    <w:rsid w:val="00964C12"/>
    <w:rsid w:val="00965120"/>
    <w:rsid w:val="00965820"/>
    <w:rsid w:val="00965AB3"/>
    <w:rsid w:val="00965F01"/>
    <w:rsid w:val="00966655"/>
    <w:rsid w:val="00966780"/>
    <w:rsid w:val="00967506"/>
    <w:rsid w:val="00967A17"/>
    <w:rsid w:val="00967DE9"/>
    <w:rsid w:val="00970329"/>
    <w:rsid w:val="00972004"/>
    <w:rsid w:val="00972403"/>
    <w:rsid w:val="00972501"/>
    <w:rsid w:val="0097253B"/>
    <w:rsid w:val="0097373C"/>
    <w:rsid w:val="00974858"/>
    <w:rsid w:val="00976A9F"/>
    <w:rsid w:val="00977B97"/>
    <w:rsid w:val="0098008D"/>
    <w:rsid w:val="0098094D"/>
    <w:rsid w:val="00980AF2"/>
    <w:rsid w:val="00980EF7"/>
    <w:rsid w:val="009817FC"/>
    <w:rsid w:val="00981B36"/>
    <w:rsid w:val="00981C7B"/>
    <w:rsid w:val="00981EB5"/>
    <w:rsid w:val="00981FFC"/>
    <w:rsid w:val="0098242A"/>
    <w:rsid w:val="0098259B"/>
    <w:rsid w:val="00982A16"/>
    <w:rsid w:val="00982A54"/>
    <w:rsid w:val="00982C32"/>
    <w:rsid w:val="00982CDE"/>
    <w:rsid w:val="00982F06"/>
    <w:rsid w:val="00983214"/>
    <w:rsid w:val="00983596"/>
    <w:rsid w:val="00984145"/>
    <w:rsid w:val="009851B8"/>
    <w:rsid w:val="00985CC0"/>
    <w:rsid w:val="009860F5"/>
    <w:rsid w:val="00986DCF"/>
    <w:rsid w:val="00986FD6"/>
    <w:rsid w:val="009870C5"/>
    <w:rsid w:val="009870D0"/>
    <w:rsid w:val="00987AC2"/>
    <w:rsid w:val="00987E3D"/>
    <w:rsid w:val="00990AFD"/>
    <w:rsid w:val="00990F09"/>
    <w:rsid w:val="00992A3D"/>
    <w:rsid w:val="00992DF2"/>
    <w:rsid w:val="00993121"/>
    <w:rsid w:val="0099389A"/>
    <w:rsid w:val="00994092"/>
    <w:rsid w:val="009944FE"/>
    <w:rsid w:val="009951D7"/>
    <w:rsid w:val="009955C4"/>
    <w:rsid w:val="00995A6E"/>
    <w:rsid w:val="00996719"/>
    <w:rsid w:val="009972D5"/>
    <w:rsid w:val="009A026E"/>
    <w:rsid w:val="009A0FD8"/>
    <w:rsid w:val="009A10B0"/>
    <w:rsid w:val="009A1369"/>
    <w:rsid w:val="009A1C9A"/>
    <w:rsid w:val="009A2A3A"/>
    <w:rsid w:val="009A436A"/>
    <w:rsid w:val="009A497B"/>
    <w:rsid w:val="009A4D7F"/>
    <w:rsid w:val="009A5258"/>
    <w:rsid w:val="009A529D"/>
    <w:rsid w:val="009A59E0"/>
    <w:rsid w:val="009A5C40"/>
    <w:rsid w:val="009A603B"/>
    <w:rsid w:val="009A7721"/>
    <w:rsid w:val="009A77BA"/>
    <w:rsid w:val="009A7AA3"/>
    <w:rsid w:val="009A7DD4"/>
    <w:rsid w:val="009A7F21"/>
    <w:rsid w:val="009B003E"/>
    <w:rsid w:val="009B01A2"/>
    <w:rsid w:val="009B05C7"/>
    <w:rsid w:val="009B0838"/>
    <w:rsid w:val="009B0F4E"/>
    <w:rsid w:val="009B24FE"/>
    <w:rsid w:val="009B26C1"/>
    <w:rsid w:val="009B2C30"/>
    <w:rsid w:val="009B3363"/>
    <w:rsid w:val="009B3B53"/>
    <w:rsid w:val="009B3BC2"/>
    <w:rsid w:val="009B3DD8"/>
    <w:rsid w:val="009B3E1D"/>
    <w:rsid w:val="009B412F"/>
    <w:rsid w:val="009B4A21"/>
    <w:rsid w:val="009B4FF1"/>
    <w:rsid w:val="009B503B"/>
    <w:rsid w:val="009B5141"/>
    <w:rsid w:val="009B5757"/>
    <w:rsid w:val="009B5A68"/>
    <w:rsid w:val="009B6A39"/>
    <w:rsid w:val="009B6D10"/>
    <w:rsid w:val="009B70C2"/>
    <w:rsid w:val="009B7254"/>
    <w:rsid w:val="009B74F1"/>
    <w:rsid w:val="009B7A46"/>
    <w:rsid w:val="009C09B6"/>
    <w:rsid w:val="009C126A"/>
    <w:rsid w:val="009C26AB"/>
    <w:rsid w:val="009C28EF"/>
    <w:rsid w:val="009C327D"/>
    <w:rsid w:val="009C3713"/>
    <w:rsid w:val="009C3903"/>
    <w:rsid w:val="009C3EB7"/>
    <w:rsid w:val="009C49DC"/>
    <w:rsid w:val="009C55B3"/>
    <w:rsid w:val="009C58C1"/>
    <w:rsid w:val="009C5FCE"/>
    <w:rsid w:val="009C65F0"/>
    <w:rsid w:val="009C6614"/>
    <w:rsid w:val="009C68AB"/>
    <w:rsid w:val="009C6A73"/>
    <w:rsid w:val="009C7158"/>
    <w:rsid w:val="009D0B33"/>
    <w:rsid w:val="009D1038"/>
    <w:rsid w:val="009D1453"/>
    <w:rsid w:val="009D1670"/>
    <w:rsid w:val="009D1705"/>
    <w:rsid w:val="009D19B3"/>
    <w:rsid w:val="009D1E86"/>
    <w:rsid w:val="009D1F3A"/>
    <w:rsid w:val="009D21A8"/>
    <w:rsid w:val="009D28D5"/>
    <w:rsid w:val="009D33E3"/>
    <w:rsid w:val="009D39A2"/>
    <w:rsid w:val="009D3BBC"/>
    <w:rsid w:val="009D3C68"/>
    <w:rsid w:val="009D3F01"/>
    <w:rsid w:val="009D4BFF"/>
    <w:rsid w:val="009D4D5F"/>
    <w:rsid w:val="009D524F"/>
    <w:rsid w:val="009D5D27"/>
    <w:rsid w:val="009D5FAA"/>
    <w:rsid w:val="009D66E0"/>
    <w:rsid w:val="009D671A"/>
    <w:rsid w:val="009D6EF3"/>
    <w:rsid w:val="009D7DFB"/>
    <w:rsid w:val="009E13C1"/>
    <w:rsid w:val="009E2700"/>
    <w:rsid w:val="009E2B1C"/>
    <w:rsid w:val="009E2CDF"/>
    <w:rsid w:val="009E387F"/>
    <w:rsid w:val="009E449B"/>
    <w:rsid w:val="009E45B2"/>
    <w:rsid w:val="009E4876"/>
    <w:rsid w:val="009E4AB7"/>
    <w:rsid w:val="009E4D3A"/>
    <w:rsid w:val="009E5375"/>
    <w:rsid w:val="009E585F"/>
    <w:rsid w:val="009E6F70"/>
    <w:rsid w:val="009E7843"/>
    <w:rsid w:val="009E7E42"/>
    <w:rsid w:val="009E7FF5"/>
    <w:rsid w:val="009F0465"/>
    <w:rsid w:val="009F0750"/>
    <w:rsid w:val="009F0A63"/>
    <w:rsid w:val="009F1144"/>
    <w:rsid w:val="009F160A"/>
    <w:rsid w:val="009F1F7D"/>
    <w:rsid w:val="009F221C"/>
    <w:rsid w:val="009F235C"/>
    <w:rsid w:val="009F26CA"/>
    <w:rsid w:val="009F3F5A"/>
    <w:rsid w:val="009F430E"/>
    <w:rsid w:val="009F478A"/>
    <w:rsid w:val="009F48FE"/>
    <w:rsid w:val="009F4CE3"/>
    <w:rsid w:val="009F5B77"/>
    <w:rsid w:val="009F6FE0"/>
    <w:rsid w:val="009F700A"/>
    <w:rsid w:val="009F70C6"/>
    <w:rsid w:val="009F7BF1"/>
    <w:rsid w:val="00A005BB"/>
    <w:rsid w:val="00A01171"/>
    <w:rsid w:val="00A01CBD"/>
    <w:rsid w:val="00A01D15"/>
    <w:rsid w:val="00A01FD8"/>
    <w:rsid w:val="00A025A0"/>
    <w:rsid w:val="00A030D3"/>
    <w:rsid w:val="00A03C9C"/>
    <w:rsid w:val="00A044F1"/>
    <w:rsid w:val="00A0475B"/>
    <w:rsid w:val="00A05943"/>
    <w:rsid w:val="00A059A5"/>
    <w:rsid w:val="00A05A7A"/>
    <w:rsid w:val="00A0607D"/>
    <w:rsid w:val="00A0631C"/>
    <w:rsid w:val="00A06B89"/>
    <w:rsid w:val="00A06ECB"/>
    <w:rsid w:val="00A07343"/>
    <w:rsid w:val="00A07B6F"/>
    <w:rsid w:val="00A07EB6"/>
    <w:rsid w:val="00A109EB"/>
    <w:rsid w:val="00A114F3"/>
    <w:rsid w:val="00A1153E"/>
    <w:rsid w:val="00A11910"/>
    <w:rsid w:val="00A12655"/>
    <w:rsid w:val="00A152E4"/>
    <w:rsid w:val="00A157F1"/>
    <w:rsid w:val="00A160C9"/>
    <w:rsid w:val="00A1637F"/>
    <w:rsid w:val="00A168E3"/>
    <w:rsid w:val="00A16A09"/>
    <w:rsid w:val="00A17788"/>
    <w:rsid w:val="00A17BEA"/>
    <w:rsid w:val="00A21069"/>
    <w:rsid w:val="00A218D7"/>
    <w:rsid w:val="00A21BF5"/>
    <w:rsid w:val="00A2220E"/>
    <w:rsid w:val="00A23047"/>
    <w:rsid w:val="00A235CF"/>
    <w:rsid w:val="00A23D0C"/>
    <w:rsid w:val="00A2466B"/>
    <w:rsid w:val="00A24BCE"/>
    <w:rsid w:val="00A24C33"/>
    <w:rsid w:val="00A25D21"/>
    <w:rsid w:val="00A263CF"/>
    <w:rsid w:val="00A26884"/>
    <w:rsid w:val="00A27178"/>
    <w:rsid w:val="00A3052E"/>
    <w:rsid w:val="00A30598"/>
    <w:rsid w:val="00A30DBE"/>
    <w:rsid w:val="00A30F1B"/>
    <w:rsid w:val="00A3169F"/>
    <w:rsid w:val="00A319CE"/>
    <w:rsid w:val="00A31B79"/>
    <w:rsid w:val="00A3238F"/>
    <w:rsid w:val="00A32525"/>
    <w:rsid w:val="00A32B36"/>
    <w:rsid w:val="00A338EC"/>
    <w:rsid w:val="00A33A84"/>
    <w:rsid w:val="00A33C3E"/>
    <w:rsid w:val="00A33DEB"/>
    <w:rsid w:val="00A34264"/>
    <w:rsid w:val="00A347F9"/>
    <w:rsid w:val="00A3508B"/>
    <w:rsid w:val="00A35B83"/>
    <w:rsid w:val="00A35D1D"/>
    <w:rsid w:val="00A35E2A"/>
    <w:rsid w:val="00A35E4B"/>
    <w:rsid w:val="00A36072"/>
    <w:rsid w:val="00A367EE"/>
    <w:rsid w:val="00A36F48"/>
    <w:rsid w:val="00A37B50"/>
    <w:rsid w:val="00A40E35"/>
    <w:rsid w:val="00A4141F"/>
    <w:rsid w:val="00A4142F"/>
    <w:rsid w:val="00A41921"/>
    <w:rsid w:val="00A423CF"/>
    <w:rsid w:val="00A42A2D"/>
    <w:rsid w:val="00A42A66"/>
    <w:rsid w:val="00A430E3"/>
    <w:rsid w:val="00A4346A"/>
    <w:rsid w:val="00A43686"/>
    <w:rsid w:val="00A4513F"/>
    <w:rsid w:val="00A45173"/>
    <w:rsid w:val="00A45C55"/>
    <w:rsid w:val="00A46043"/>
    <w:rsid w:val="00A4612B"/>
    <w:rsid w:val="00A468DF"/>
    <w:rsid w:val="00A46E04"/>
    <w:rsid w:val="00A47605"/>
    <w:rsid w:val="00A476AA"/>
    <w:rsid w:val="00A47B6E"/>
    <w:rsid w:val="00A5001E"/>
    <w:rsid w:val="00A5051A"/>
    <w:rsid w:val="00A51881"/>
    <w:rsid w:val="00A51983"/>
    <w:rsid w:val="00A51A64"/>
    <w:rsid w:val="00A5308E"/>
    <w:rsid w:val="00A53117"/>
    <w:rsid w:val="00A533D1"/>
    <w:rsid w:val="00A53876"/>
    <w:rsid w:val="00A5428D"/>
    <w:rsid w:val="00A54710"/>
    <w:rsid w:val="00A54CB8"/>
    <w:rsid w:val="00A55499"/>
    <w:rsid w:val="00A55AA1"/>
    <w:rsid w:val="00A55F25"/>
    <w:rsid w:val="00A56907"/>
    <w:rsid w:val="00A56AB2"/>
    <w:rsid w:val="00A56BC4"/>
    <w:rsid w:val="00A5752A"/>
    <w:rsid w:val="00A57553"/>
    <w:rsid w:val="00A60A37"/>
    <w:rsid w:val="00A615DF"/>
    <w:rsid w:val="00A6207F"/>
    <w:rsid w:val="00A6212E"/>
    <w:rsid w:val="00A621A9"/>
    <w:rsid w:val="00A62217"/>
    <w:rsid w:val="00A65B49"/>
    <w:rsid w:val="00A65E3C"/>
    <w:rsid w:val="00A66013"/>
    <w:rsid w:val="00A666D9"/>
    <w:rsid w:val="00A66CA8"/>
    <w:rsid w:val="00A66DA3"/>
    <w:rsid w:val="00A67D60"/>
    <w:rsid w:val="00A67E3F"/>
    <w:rsid w:val="00A67F85"/>
    <w:rsid w:val="00A70F83"/>
    <w:rsid w:val="00A7115B"/>
    <w:rsid w:val="00A71608"/>
    <w:rsid w:val="00A71EEC"/>
    <w:rsid w:val="00A71FF6"/>
    <w:rsid w:val="00A72360"/>
    <w:rsid w:val="00A7331C"/>
    <w:rsid w:val="00A733A6"/>
    <w:rsid w:val="00A7350F"/>
    <w:rsid w:val="00A74AB5"/>
    <w:rsid w:val="00A750A6"/>
    <w:rsid w:val="00A75A3D"/>
    <w:rsid w:val="00A75D7F"/>
    <w:rsid w:val="00A771AD"/>
    <w:rsid w:val="00A77EB6"/>
    <w:rsid w:val="00A81060"/>
    <w:rsid w:val="00A812EF"/>
    <w:rsid w:val="00A829B1"/>
    <w:rsid w:val="00A82C75"/>
    <w:rsid w:val="00A8323D"/>
    <w:rsid w:val="00A8341B"/>
    <w:rsid w:val="00A838B8"/>
    <w:rsid w:val="00A83BF1"/>
    <w:rsid w:val="00A83CD2"/>
    <w:rsid w:val="00A84550"/>
    <w:rsid w:val="00A84651"/>
    <w:rsid w:val="00A84ACF"/>
    <w:rsid w:val="00A84E43"/>
    <w:rsid w:val="00A854D7"/>
    <w:rsid w:val="00A85771"/>
    <w:rsid w:val="00A865B8"/>
    <w:rsid w:val="00A8676A"/>
    <w:rsid w:val="00A874F8"/>
    <w:rsid w:val="00A8762A"/>
    <w:rsid w:val="00A87DF7"/>
    <w:rsid w:val="00A9051C"/>
    <w:rsid w:val="00A9060E"/>
    <w:rsid w:val="00A90661"/>
    <w:rsid w:val="00A90843"/>
    <w:rsid w:val="00A91508"/>
    <w:rsid w:val="00A91841"/>
    <w:rsid w:val="00A93434"/>
    <w:rsid w:val="00A93E8F"/>
    <w:rsid w:val="00A94C4D"/>
    <w:rsid w:val="00A950D5"/>
    <w:rsid w:val="00A95193"/>
    <w:rsid w:val="00A974E1"/>
    <w:rsid w:val="00A978B6"/>
    <w:rsid w:val="00A97D02"/>
    <w:rsid w:val="00AA057B"/>
    <w:rsid w:val="00AA0DFA"/>
    <w:rsid w:val="00AA1AFB"/>
    <w:rsid w:val="00AA1C2E"/>
    <w:rsid w:val="00AA2A46"/>
    <w:rsid w:val="00AA4C0F"/>
    <w:rsid w:val="00AA50DE"/>
    <w:rsid w:val="00AA52C7"/>
    <w:rsid w:val="00AA549A"/>
    <w:rsid w:val="00AA58C9"/>
    <w:rsid w:val="00AA6261"/>
    <w:rsid w:val="00AA6860"/>
    <w:rsid w:val="00AA6E74"/>
    <w:rsid w:val="00AA7051"/>
    <w:rsid w:val="00AA7DC5"/>
    <w:rsid w:val="00AA7F35"/>
    <w:rsid w:val="00AB0678"/>
    <w:rsid w:val="00AB08E9"/>
    <w:rsid w:val="00AB16CC"/>
    <w:rsid w:val="00AB2091"/>
    <w:rsid w:val="00AB2228"/>
    <w:rsid w:val="00AB2B30"/>
    <w:rsid w:val="00AB2DF8"/>
    <w:rsid w:val="00AB3309"/>
    <w:rsid w:val="00AB40DB"/>
    <w:rsid w:val="00AB48BA"/>
    <w:rsid w:val="00AB569A"/>
    <w:rsid w:val="00AB67F7"/>
    <w:rsid w:val="00AB69D4"/>
    <w:rsid w:val="00AB7E07"/>
    <w:rsid w:val="00AC009D"/>
    <w:rsid w:val="00AC08F2"/>
    <w:rsid w:val="00AC0AC8"/>
    <w:rsid w:val="00AC15EC"/>
    <w:rsid w:val="00AC17B5"/>
    <w:rsid w:val="00AC1EA4"/>
    <w:rsid w:val="00AC2B6B"/>
    <w:rsid w:val="00AC2CFB"/>
    <w:rsid w:val="00AC2F59"/>
    <w:rsid w:val="00AC34B5"/>
    <w:rsid w:val="00AC5845"/>
    <w:rsid w:val="00AC6942"/>
    <w:rsid w:val="00AC79E6"/>
    <w:rsid w:val="00AC7B18"/>
    <w:rsid w:val="00AD009C"/>
    <w:rsid w:val="00AD0454"/>
    <w:rsid w:val="00AD0A50"/>
    <w:rsid w:val="00AD0AEF"/>
    <w:rsid w:val="00AD0D38"/>
    <w:rsid w:val="00AD0F66"/>
    <w:rsid w:val="00AD1384"/>
    <w:rsid w:val="00AD1E5E"/>
    <w:rsid w:val="00AD26E8"/>
    <w:rsid w:val="00AD294A"/>
    <w:rsid w:val="00AD2E39"/>
    <w:rsid w:val="00AD31A0"/>
    <w:rsid w:val="00AD339C"/>
    <w:rsid w:val="00AD3976"/>
    <w:rsid w:val="00AD39F9"/>
    <w:rsid w:val="00AD3AEA"/>
    <w:rsid w:val="00AD43E5"/>
    <w:rsid w:val="00AD44B0"/>
    <w:rsid w:val="00AD56B0"/>
    <w:rsid w:val="00AD7022"/>
    <w:rsid w:val="00AD7643"/>
    <w:rsid w:val="00AD7EFB"/>
    <w:rsid w:val="00AE0F09"/>
    <w:rsid w:val="00AE0F39"/>
    <w:rsid w:val="00AE1620"/>
    <w:rsid w:val="00AE186C"/>
    <w:rsid w:val="00AE1B83"/>
    <w:rsid w:val="00AE1FE6"/>
    <w:rsid w:val="00AE241F"/>
    <w:rsid w:val="00AE2F0A"/>
    <w:rsid w:val="00AE30FF"/>
    <w:rsid w:val="00AE3370"/>
    <w:rsid w:val="00AE3AC3"/>
    <w:rsid w:val="00AE4657"/>
    <w:rsid w:val="00AE4FC9"/>
    <w:rsid w:val="00AE4FEA"/>
    <w:rsid w:val="00AE53E4"/>
    <w:rsid w:val="00AE59BD"/>
    <w:rsid w:val="00AE5D51"/>
    <w:rsid w:val="00AE5F57"/>
    <w:rsid w:val="00AE6584"/>
    <w:rsid w:val="00AE7BD5"/>
    <w:rsid w:val="00AF05BF"/>
    <w:rsid w:val="00AF093F"/>
    <w:rsid w:val="00AF0F4F"/>
    <w:rsid w:val="00AF1883"/>
    <w:rsid w:val="00AF2694"/>
    <w:rsid w:val="00AF2F86"/>
    <w:rsid w:val="00AF35AD"/>
    <w:rsid w:val="00AF4538"/>
    <w:rsid w:val="00AF46DD"/>
    <w:rsid w:val="00AF4C3E"/>
    <w:rsid w:val="00AF5058"/>
    <w:rsid w:val="00AF5379"/>
    <w:rsid w:val="00AF5F5B"/>
    <w:rsid w:val="00AF6D36"/>
    <w:rsid w:val="00AF70B7"/>
    <w:rsid w:val="00AF768A"/>
    <w:rsid w:val="00B002F6"/>
    <w:rsid w:val="00B0077C"/>
    <w:rsid w:val="00B00954"/>
    <w:rsid w:val="00B00AB4"/>
    <w:rsid w:val="00B00DBB"/>
    <w:rsid w:val="00B01067"/>
    <w:rsid w:val="00B01537"/>
    <w:rsid w:val="00B01593"/>
    <w:rsid w:val="00B01A0D"/>
    <w:rsid w:val="00B01C08"/>
    <w:rsid w:val="00B01E90"/>
    <w:rsid w:val="00B02963"/>
    <w:rsid w:val="00B02B4F"/>
    <w:rsid w:val="00B035D2"/>
    <w:rsid w:val="00B03F5B"/>
    <w:rsid w:val="00B0417F"/>
    <w:rsid w:val="00B0476C"/>
    <w:rsid w:val="00B0486B"/>
    <w:rsid w:val="00B04F0D"/>
    <w:rsid w:val="00B052B4"/>
    <w:rsid w:val="00B05D9A"/>
    <w:rsid w:val="00B05E09"/>
    <w:rsid w:val="00B060E8"/>
    <w:rsid w:val="00B06409"/>
    <w:rsid w:val="00B0643D"/>
    <w:rsid w:val="00B06B43"/>
    <w:rsid w:val="00B06E40"/>
    <w:rsid w:val="00B07BE7"/>
    <w:rsid w:val="00B07C7E"/>
    <w:rsid w:val="00B07CA1"/>
    <w:rsid w:val="00B10105"/>
    <w:rsid w:val="00B101EF"/>
    <w:rsid w:val="00B1025E"/>
    <w:rsid w:val="00B11485"/>
    <w:rsid w:val="00B11911"/>
    <w:rsid w:val="00B11C4A"/>
    <w:rsid w:val="00B1264C"/>
    <w:rsid w:val="00B13941"/>
    <w:rsid w:val="00B13DC6"/>
    <w:rsid w:val="00B14E3E"/>
    <w:rsid w:val="00B15177"/>
    <w:rsid w:val="00B1545B"/>
    <w:rsid w:val="00B15526"/>
    <w:rsid w:val="00B15CB6"/>
    <w:rsid w:val="00B165B1"/>
    <w:rsid w:val="00B170B7"/>
    <w:rsid w:val="00B17104"/>
    <w:rsid w:val="00B17F20"/>
    <w:rsid w:val="00B2062F"/>
    <w:rsid w:val="00B21410"/>
    <w:rsid w:val="00B21804"/>
    <w:rsid w:val="00B21D5E"/>
    <w:rsid w:val="00B2220E"/>
    <w:rsid w:val="00B22963"/>
    <w:rsid w:val="00B22F0B"/>
    <w:rsid w:val="00B23818"/>
    <w:rsid w:val="00B23DBF"/>
    <w:rsid w:val="00B23DFE"/>
    <w:rsid w:val="00B23E9E"/>
    <w:rsid w:val="00B23F49"/>
    <w:rsid w:val="00B23F86"/>
    <w:rsid w:val="00B2406A"/>
    <w:rsid w:val="00B255FD"/>
    <w:rsid w:val="00B2582C"/>
    <w:rsid w:val="00B25874"/>
    <w:rsid w:val="00B25A04"/>
    <w:rsid w:val="00B25D14"/>
    <w:rsid w:val="00B26B61"/>
    <w:rsid w:val="00B271B5"/>
    <w:rsid w:val="00B30436"/>
    <w:rsid w:val="00B3043A"/>
    <w:rsid w:val="00B306AB"/>
    <w:rsid w:val="00B31A83"/>
    <w:rsid w:val="00B326C3"/>
    <w:rsid w:val="00B32845"/>
    <w:rsid w:val="00B33BCE"/>
    <w:rsid w:val="00B34AC0"/>
    <w:rsid w:val="00B3575D"/>
    <w:rsid w:val="00B35B48"/>
    <w:rsid w:val="00B362CE"/>
    <w:rsid w:val="00B36668"/>
    <w:rsid w:val="00B36689"/>
    <w:rsid w:val="00B36873"/>
    <w:rsid w:val="00B37123"/>
    <w:rsid w:val="00B3754F"/>
    <w:rsid w:val="00B379CE"/>
    <w:rsid w:val="00B37B6D"/>
    <w:rsid w:val="00B37D13"/>
    <w:rsid w:val="00B40D47"/>
    <w:rsid w:val="00B40D7E"/>
    <w:rsid w:val="00B41749"/>
    <w:rsid w:val="00B4187D"/>
    <w:rsid w:val="00B42987"/>
    <w:rsid w:val="00B42C22"/>
    <w:rsid w:val="00B42D24"/>
    <w:rsid w:val="00B42FA8"/>
    <w:rsid w:val="00B431CE"/>
    <w:rsid w:val="00B43DAD"/>
    <w:rsid w:val="00B451E2"/>
    <w:rsid w:val="00B45849"/>
    <w:rsid w:val="00B45E05"/>
    <w:rsid w:val="00B4666D"/>
    <w:rsid w:val="00B46D31"/>
    <w:rsid w:val="00B47211"/>
    <w:rsid w:val="00B472DA"/>
    <w:rsid w:val="00B479A2"/>
    <w:rsid w:val="00B5021E"/>
    <w:rsid w:val="00B5034E"/>
    <w:rsid w:val="00B50443"/>
    <w:rsid w:val="00B507A2"/>
    <w:rsid w:val="00B50815"/>
    <w:rsid w:val="00B50DA1"/>
    <w:rsid w:val="00B51AF1"/>
    <w:rsid w:val="00B528C2"/>
    <w:rsid w:val="00B53253"/>
    <w:rsid w:val="00B533F0"/>
    <w:rsid w:val="00B53500"/>
    <w:rsid w:val="00B5352D"/>
    <w:rsid w:val="00B54D65"/>
    <w:rsid w:val="00B551CE"/>
    <w:rsid w:val="00B551D6"/>
    <w:rsid w:val="00B55EBF"/>
    <w:rsid w:val="00B564AA"/>
    <w:rsid w:val="00B56581"/>
    <w:rsid w:val="00B5731F"/>
    <w:rsid w:val="00B573F2"/>
    <w:rsid w:val="00B60ABF"/>
    <w:rsid w:val="00B60C5D"/>
    <w:rsid w:val="00B61589"/>
    <w:rsid w:val="00B61761"/>
    <w:rsid w:val="00B61F43"/>
    <w:rsid w:val="00B629D0"/>
    <w:rsid w:val="00B648BD"/>
    <w:rsid w:val="00B65918"/>
    <w:rsid w:val="00B66226"/>
    <w:rsid w:val="00B666CF"/>
    <w:rsid w:val="00B66B70"/>
    <w:rsid w:val="00B66BA2"/>
    <w:rsid w:val="00B66DBD"/>
    <w:rsid w:val="00B67960"/>
    <w:rsid w:val="00B70E35"/>
    <w:rsid w:val="00B70E84"/>
    <w:rsid w:val="00B719FA"/>
    <w:rsid w:val="00B71E20"/>
    <w:rsid w:val="00B71F8C"/>
    <w:rsid w:val="00B72BBF"/>
    <w:rsid w:val="00B72EC4"/>
    <w:rsid w:val="00B73557"/>
    <w:rsid w:val="00B73BD1"/>
    <w:rsid w:val="00B73E5A"/>
    <w:rsid w:val="00B753EF"/>
    <w:rsid w:val="00B77278"/>
    <w:rsid w:val="00B80067"/>
    <w:rsid w:val="00B8021D"/>
    <w:rsid w:val="00B80C54"/>
    <w:rsid w:val="00B80F1E"/>
    <w:rsid w:val="00B81298"/>
    <w:rsid w:val="00B812EE"/>
    <w:rsid w:val="00B81890"/>
    <w:rsid w:val="00B81CFB"/>
    <w:rsid w:val="00B823DE"/>
    <w:rsid w:val="00B82440"/>
    <w:rsid w:val="00B82AAB"/>
    <w:rsid w:val="00B82DB8"/>
    <w:rsid w:val="00B8474C"/>
    <w:rsid w:val="00B84752"/>
    <w:rsid w:val="00B847A7"/>
    <w:rsid w:val="00B849E4"/>
    <w:rsid w:val="00B859A7"/>
    <w:rsid w:val="00B85D39"/>
    <w:rsid w:val="00B8637B"/>
    <w:rsid w:val="00B87920"/>
    <w:rsid w:val="00B87DA7"/>
    <w:rsid w:val="00B9012B"/>
    <w:rsid w:val="00B903C2"/>
    <w:rsid w:val="00B9109A"/>
    <w:rsid w:val="00B9124F"/>
    <w:rsid w:val="00B9151E"/>
    <w:rsid w:val="00B91CD1"/>
    <w:rsid w:val="00B92638"/>
    <w:rsid w:val="00B92E88"/>
    <w:rsid w:val="00B931E2"/>
    <w:rsid w:val="00B93563"/>
    <w:rsid w:val="00B93A0E"/>
    <w:rsid w:val="00B93B87"/>
    <w:rsid w:val="00B94AF3"/>
    <w:rsid w:val="00B94E7E"/>
    <w:rsid w:val="00B956A7"/>
    <w:rsid w:val="00B95E6D"/>
    <w:rsid w:val="00B95F9A"/>
    <w:rsid w:val="00B95FE5"/>
    <w:rsid w:val="00B96D26"/>
    <w:rsid w:val="00B97A6E"/>
    <w:rsid w:val="00BA09EF"/>
    <w:rsid w:val="00BA14E8"/>
    <w:rsid w:val="00BA16E5"/>
    <w:rsid w:val="00BA1A89"/>
    <w:rsid w:val="00BA1E54"/>
    <w:rsid w:val="00BA216D"/>
    <w:rsid w:val="00BA34DF"/>
    <w:rsid w:val="00BA399F"/>
    <w:rsid w:val="00BA3DE4"/>
    <w:rsid w:val="00BA3E26"/>
    <w:rsid w:val="00BA3E7B"/>
    <w:rsid w:val="00BA3EB0"/>
    <w:rsid w:val="00BA4161"/>
    <w:rsid w:val="00BA4698"/>
    <w:rsid w:val="00BA5020"/>
    <w:rsid w:val="00BA5B1F"/>
    <w:rsid w:val="00BA5D16"/>
    <w:rsid w:val="00BA68A2"/>
    <w:rsid w:val="00BA68BC"/>
    <w:rsid w:val="00BA6AB1"/>
    <w:rsid w:val="00BA6FFD"/>
    <w:rsid w:val="00BA7636"/>
    <w:rsid w:val="00BA786A"/>
    <w:rsid w:val="00BA7915"/>
    <w:rsid w:val="00BA7EAB"/>
    <w:rsid w:val="00BB1500"/>
    <w:rsid w:val="00BB1617"/>
    <w:rsid w:val="00BB22C7"/>
    <w:rsid w:val="00BB232B"/>
    <w:rsid w:val="00BB2685"/>
    <w:rsid w:val="00BB2CA4"/>
    <w:rsid w:val="00BB3C1E"/>
    <w:rsid w:val="00BB46B7"/>
    <w:rsid w:val="00BB48DF"/>
    <w:rsid w:val="00BB4927"/>
    <w:rsid w:val="00BB49DB"/>
    <w:rsid w:val="00BB5454"/>
    <w:rsid w:val="00BB568E"/>
    <w:rsid w:val="00BB58FF"/>
    <w:rsid w:val="00BB5A8B"/>
    <w:rsid w:val="00BB6DA8"/>
    <w:rsid w:val="00BB7444"/>
    <w:rsid w:val="00BB7C4D"/>
    <w:rsid w:val="00BC0E7C"/>
    <w:rsid w:val="00BC1472"/>
    <w:rsid w:val="00BC1EE0"/>
    <w:rsid w:val="00BC2049"/>
    <w:rsid w:val="00BC2E15"/>
    <w:rsid w:val="00BC313F"/>
    <w:rsid w:val="00BC331C"/>
    <w:rsid w:val="00BC3401"/>
    <w:rsid w:val="00BC5243"/>
    <w:rsid w:val="00BC543E"/>
    <w:rsid w:val="00BC57A4"/>
    <w:rsid w:val="00BC65ED"/>
    <w:rsid w:val="00BC7036"/>
    <w:rsid w:val="00BD0097"/>
    <w:rsid w:val="00BD02F4"/>
    <w:rsid w:val="00BD0521"/>
    <w:rsid w:val="00BD0A01"/>
    <w:rsid w:val="00BD2186"/>
    <w:rsid w:val="00BD2E16"/>
    <w:rsid w:val="00BD346E"/>
    <w:rsid w:val="00BD38EF"/>
    <w:rsid w:val="00BD3B51"/>
    <w:rsid w:val="00BD43E2"/>
    <w:rsid w:val="00BD47A0"/>
    <w:rsid w:val="00BD47F5"/>
    <w:rsid w:val="00BD4D21"/>
    <w:rsid w:val="00BD545B"/>
    <w:rsid w:val="00BD57B8"/>
    <w:rsid w:val="00BD5C02"/>
    <w:rsid w:val="00BD5C8A"/>
    <w:rsid w:val="00BD5CF0"/>
    <w:rsid w:val="00BD6230"/>
    <w:rsid w:val="00BD6463"/>
    <w:rsid w:val="00BD6F8A"/>
    <w:rsid w:val="00BD70B1"/>
    <w:rsid w:val="00BD7AAE"/>
    <w:rsid w:val="00BE00E8"/>
    <w:rsid w:val="00BE1667"/>
    <w:rsid w:val="00BE19ED"/>
    <w:rsid w:val="00BE2131"/>
    <w:rsid w:val="00BE2364"/>
    <w:rsid w:val="00BE25E1"/>
    <w:rsid w:val="00BE54E1"/>
    <w:rsid w:val="00BE587D"/>
    <w:rsid w:val="00BE5C9D"/>
    <w:rsid w:val="00BE663C"/>
    <w:rsid w:val="00BE6AA3"/>
    <w:rsid w:val="00BE6D39"/>
    <w:rsid w:val="00BE6D95"/>
    <w:rsid w:val="00BE7647"/>
    <w:rsid w:val="00BE76D4"/>
    <w:rsid w:val="00BF034F"/>
    <w:rsid w:val="00BF0531"/>
    <w:rsid w:val="00BF067F"/>
    <w:rsid w:val="00BF0D14"/>
    <w:rsid w:val="00BF1381"/>
    <w:rsid w:val="00BF174F"/>
    <w:rsid w:val="00BF22CE"/>
    <w:rsid w:val="00BF3972"/>
    <w:rsid w:val="00BF3EA6"/>
    <w:rsid w:val="00BF4014"/>
    <w:rsid w:val="00BF4AD3"/>
    <w:rsid w:val="00BF4C3A"/>
    <w:rsid w:val="00BF4D35"/>
    <w:rsid w:val="00BF5585"/>
    <w:rsid w:val="00BF5674"/>
    <w:rsid w:val="00BF7B4C"/>
    <w:rsid w:val="00BF7CB0"/>
    <w:rsid w:val="00BF7D67"/>
    <w:rsid w:val="00BF7EDC"/>
    <w:rsid w:val="00C000A4"/>
    <w:rsid w:val="00C002FA"/>
    <w:rsid w:val="00C003FC"/>
    <w:rsid w:val="00C0095B"/>
    <w:rsid w:val="00C01097"/>
    <w:rsid w:val="00C014A7"/>
    <w:rsid w:val="00C0206F"/>
    <w:rsid w:val="00C023EC"/>
    <w:rsid w:val="00C02928"/>
    <w:rsid w:val="00C02B31"/>
    <w:rsid w:val="00C035AC"/>
    <w:rsid w:val="00C05CB1"/>
    <w:rsid w:val="00C05FB2"/>
    <w:rsid w:val="00C06C30"/>
    <w:rsid w:val="00C06F36"/>
    <w:rsid w:val="00C100E5"/>
    <w:rsid w:val="00C10513"/>
    <w:rsid w:val="00C10B76"/>
    <w:rsid w:val="00C10C4D"/>
    <w:rsid w:val="00C11044"/>
    <w:rsid w:val="00C125C3"/>
    <w:rsid w:val="00C12769"/>
    <w:rsid w:val="00C12A71"/>
    <w:rsid w:val="00C12FF8"/>
    <w:rsid w:val="00C130F5"/>
    <w:rsid w:val="00C13562"/>
    <w:rsid w:val="00C13811"/>
    <w:rsid w:val="00C1417F"/>
    <w:rsid w:val="00C141E8"/>
    <w:rsid w:val="00C1450D"/>
    <w:rsid w:val="00C14B9A"/>
    <w:rsid w:val="00C14C42"/>
    <w:rsid w:val="00C1561C"/>
    <w:rsid w:val="00C15BB6"/>
    <w:rsid w:val="00C1671F"/>
    <w:rsid w:val="00C16ECC"/>
    <w:rsid w:val="00C1725F"/>
    <w:rsid w:val="00C17843"/>
    <w:rsid w:val="00C17E80"/>
    <w:rsid w:val="00C21867"/>
    <w:rsid w:val="00C2229C"/>
    <w:rsid w:val="00C22512"/>
    <w:rsid w:val="00C228A9"/>
    <w:rsid w:val="00C22E27"/>
    <w:rsid w:val="00C2427B"/>
    <w:rsid w:val="00C2580C"/>
    <w:rsid w:val="00C26A19"/>
    <w:rsid w:val="00C26CE6"/>
    <w:rsid w:val="00C26F3E"/>
    <w:rsid w:val="00C27AC3"/>
    <w:rsid w:val="00C3062D"/>
    <w:rsid w:val="00C30A95"/>
    <w:rsid w:val="00C315DC"/>
    <w:rsid w:val="00C31C0D"/>
    <w:rsid w:val="00C32982"/>
    <w:rsid w:val="00C32B94"/>
    <w:rsid w:val="00C32C93"/>
    <w:rsid w:val="00C33F08"/>
    <w:rsid w:val="00C34827"/>
    <w:rsid w:val="00C34A8C"/>
    <w:rsid w:val="00C34CFE"/>
    <w:rsid w:val="00C350EC"/>
    <w:rsid w:val="00C351DA"/>
    <w:rsid w:val="00C35767"/>
    <w:rsid w:val="00C36748"/>
    <w:rsid w:val="00C36F6E"/>
    <w:rsid w:val="00C40A28"/>
    <w:rsid w:val="00C420AC"/>
    <w:rsid w:val="00C420AF"/>
    <w:rsid w:val="00C42DAC"/>
    <w:rsid w:val="00C432A0"/>
    <w:rsid w:val="00C433FA"/>
    <w:rsid w:val="00C43B1A"/>
    <w:rsid w:val="00C43B1F"/>
    <w:rsid w:val="00C443A6"/>
    <w:rsid w:val="00C44CF6"/>
    <w:rsid w:val="00C45B2C"/>
    <w:rsid w:val="00C460E8"/>
    <w:rsid w:val="00C505F1"/>
    <w:rsid w:val="00C5093C"/>
    <w:rsid w:val="00C50BEC"/>
    <w:rsid w:val="00C50D4F"/>
    <w:rsid w:val="00C510E4"/>
    <w:rsid w:val="00C51246"/>
    <w:rsid w:val="00C51EDE"/>
    <w:rsid w:val="00C52A85"/>
    <w:rsid w:val="00C53321"/>
    <w:rsid w:val="00C539F3"/>
    <w:rsid w:val="00C55455"/>
    <w:rsid w:val="00C55EFD"/>
    <w:rsid w:val="00C567A5"/>
    <w:rsid w:val="00C57B34"/>
    <w:rsid w:val="00C57CD0"/>
    <w:rsid w:val="00C600C4"/>
    <w:rsid w:val="00C607E7"/>
    <w:rsid w:val="00C61766"/>
    <w:rsid w:val="00C61843"/>
    <w:rsid w:val="00C61E80"/>
    <w:rsid w:val="00C62217"/>
    <w:rsid w:val="00C62E8C"/>
    <w:rsid w:val="00C63893"/>
    <w:rsid w:val="00C63B13"/>
    <w:rsid w:val="00C645DF"/>
    <w:rsid w:val="00C64708"/>
    <w:rsid w:val="00C64FB2"/>
    <w:rsid w:val="00C65FB0"/>
    <w:rsid w:val="00C661B6"/>
    <w:rsid w:val="00C6665E"/>
    <w:rsid w:val="00C66678"/>
    <w:rsid w:val="00C6672D"/>
    <w:rsid w:val="00C66776"/>
    <w:rsid w:val="00C6721D"/>
    <w:rsid w:val="00C67D5B"/>
    <w:rsid w:val="00C67D84"/>
    <w:rsid w:val="00C70610"/>
    <w:rsid w:val="00C70CCA"/>
    <w:rsid w:val="00C70FDF"/>
    <w:rsid w:val="00C710DD"/>
    <w:rsid w:val="00C711BF"/>
    <w:rsid w:val="00C715AF"/>
    <w:rsid w:val="00C71873"/>
    <w:rsid w:val="00C71A4C"/>
    <w:rsid w:val="00C73332"/>
    <w:rsid w:val="00C74269"/>
    <w:rsid w:val="00C744FF"/>
    <w:rsid w:val="00C748EF"/>
    <w:rsid w:val="00C7526D"/>
    <w:rsid w:val="00C75C37"/>
    <w:rsid w:val="00C75D74"/>
    <w:rsid w:val="00C75DF1"/>
    <w:rsid w:val="00C76302"/>
    <w:rsid w:val="00C763F7"/>
    <w:rsid w:val="00C76732"/>
    <w:rsid w:val="00C7749E"/>
    <w:rsid w:val="00C77762"/>
    <w:rsid w:val="00C77913"/>
    <w:rsid w:val="00C77C73"/>
    <w:rsid w:val="00C802BC"/>
    <w:rsid w:val="00C804E2"/>
    <w:rsid w:val="00C80574"/>
    <w:rsid w:val="00C80AA3"/>
    <w:rsid w:val="00C80C98"/>
    <w:rsid w:val="00C80F7C"/>
    <w:rsid w:val="00C81F82"/>
    <w:rsid w:val="00C820C4"/>
    <w:rsid w:val="00C821FB"/>
    <w:rsid w:val="00C82A87"/>
    <w:rsid w:val="00C82B2E"/>
    <w:rsid w:val="00C831F3"/>
    <w:rsid w:val="00C837E0"/>
    <w:rsid w:val="00C83F6E"/>
    <w:rsid w:val="00C84825"/>
    <w:rsid w:val="00C848CF"/>
    <w:rsid w:val="00C84DF0"/>
    <w:rsid w:val="00C84FF2"/>
    <w:rsid w:val="00C85595"/>
    <w:rsid w:val="00C867A3"/>
    <w:rsid w:val="00C86833"/>
    <w:rsid w:val="00C879DB"/>
    <w:rsid w:val="00C87AB4"/>
    <w:rsid w:val="00C902D2"/>
    <w:rsid w:val="00C91A26"/>
    <w:rsid w:val="00C91D71"/>
    <w:rsid w:val="00C93182"/>
    <w:rsid w:val="00C93BDB"/>
    <w:rsid w:val="00C93F08"/>
    <w:rsid w:val="00C93F60"/>
    <w:rsid w:val="00C94816"/>
    <w:rsid w:val="00C949CB"/>
    <w:rsid w:val="00C95476"/>
    <w:rsid w:val="00C95C31"/>
    <w:rsid w:val="00C96639"/>
    <w:rsid w:val="00C97D0B"/>
    <w:rsid w:val="00CA133E"/>
    <w:rsid w:val="00CA14B0"/>
    <w:rsid w:val="00CA234E"/>
    <w:rsid w:val="00CA3022"/>
    <w:rsid w:val="00CA3057"/>
    <w:rsid w:val="00CA3B76"/>
    <w:rsid w:val="00CA3E27"/>
    <w:rsid w:val="00CA3EDF"/>
    <w:rsid w:val="00CA4729"/>
    <w:rsid w:val="00CA4DDF"/>
    <w:rsid w:val="00CA55EA"/>
    <w:rsid w:val="00CA59A2"/>
    <w:rsid w:val="00CA67BA"/>
    <w:rsid w:val="00CA6DD7"/>
    <w:rsid w:val="00CA7548"/>
    <w:rsid w:val="00CA75C8"/>
    <w:rsid w:val="00CA75D8"/>
    <w:rsid w:val="00CA7766"/>
    <w:rsid w:val="00CA790A"/>
    <w:rsid w:val="00CA7B18"/>
    <w:rsid w:val="00CB034A"/>
    <w:rsid w:val="00CB0746"/>
    <w:rsid w:val="00CB1EE6"/>
    <w:rsid w:val="00CB212F"/>
    <w:rsid w:val="00CB2629"/>
    <w:rsid w:val="00CB2B00"/>
    <w:rsid w:val="00CB3388"/>
    <w:rsid w:val="00CB37B1"/>
    <w:rsid w:val="00CB39E2"/>
    <w:rsid w:val="00CB3A87"/>
    <w:rsid w:val="00CB4979"/>
    <w:rsid w:val="00CB4A47"/>
    <w:rsid w:val="00CB4BFC"/>
    <w:rsid w:val="00CB607F"/>
    <w:rsid w:val="00CB748B"/>
    <w:rsid w:val="00CB7A49"/>
    <w:rsid w:val="00CC0161"/>
    <w:rsid w:val="00CC07F4"/>
    <w:rsid w:val="00CC0C18"/>
    <w:rsid w:val="00CC15F1"/>
    <w:rsid w:val="00CC1983"/>
    <w:rsid w:val="00CC1B15"/>
    <w:rsid w:val="00CC23B2"/>
    <w:rsid w:val="00CC27C1"/>
    <w:rsid w:val="00CC295A"/>
    <w:rsid w:val="00CC2A9E"/>
    <w:rsid w:val="00CC3267"/>
    <w:rsid w:val="00CC3327"/>
    <w:rsid w:val="00CC3B6E"/>
    <w:rsid w:val="00CC428C"/>
    <w:rsid w:val="00CC4BB4"/>
    <w:rsid w:val="00CC55AD"/>
    <w:rsid w:val="00CC6229"/>
    <w:rsid w:val="00CC6C49"/>
    <w:rsid w:val="00CC742D"/>
    <w:rsid w:val="00CC7CE7"/>
    <w:rsid w:val="00CC7D4A"/>
    <w:rsid w:val="00CC7EFA"/>
    <w:rsid w:val="00CD094F"/>
    <w:rsid w:val="00CD11E2"/>
    <w:rsid w:val="00CD159A"/>
    <w:rsid w:val="00CD1A5C"/>
    <w:rsid w:val="00CD3D02"/>
    <w:rsid w:val="00CD3E46"/>
    <w:rsid w:val="00CD3F20"/>
    <w:rsid w:val="00CD4855"/>
    <w:rsid w:val="00CD5446"/>
    <w:rsid w:val="00CD54E2"/>
    <w:rsid w:val="00CD57F3"/>
    <w:rsid w:val="00CD5828"/>
    <w:rsid w:val="00CD7771"/>
    <w:rsid w:val="00CE001C"/>
    <w:rsid w:val="00CE0951"/>
    <w:rsid w:val="00CE105A"/>
    <w:rsid w:val="00CE1271"/>
    <w:rsid w:val="00CE22CF"/>
    <w:rsid w:val="00CE2AD3"/>
    <w:rsid w:val="00CE3015"/>
    <w:rsid w:val="00CE493E"/>
    <w:rsid w:val="00CE4AE7"/>
    <w:rsid w:val="00CE5373"/>
    <w:rsid w:val="00CE76B2"/>
    <w:rsid w:val="00CE7A58"/>
    <w:rsid w:val="00CF0035"/>
    <w:rsid w:val="00CF0BE7"/>
    <w:rsid w:val="00CF0E02"/>
    <w:rsid w:val="00CF0F20"/>
    <w:rsid w:val="00CF1A93"/>
    <w:rsid w:val="00CF1F19"/>
    <w:rsid w:val="00CF3485"/>
    <w:rsid w:val="00CF3B55"/>
    <w:rsid w:val="00CF3D9F"/>
    <w:rsid w:val="00CF41F9"/>
    <w:rsid w:val="00CF46DE"/>
    <w:rsid w:val="00CF4B0D"/>
    <w:rsid w:val="00CF4C32"/>
    <w:rsid w:val="00CF50C3"/>
    <w:rsid w:val="00CF54C4"/>
    <w:rsid w:val="00CF562F"/>
    <w:rsid w:val="00CF59CD"/>
    <w:rsid w:val="00CF60E4"/>
    <w:rsid w:val="00CF60EF"/>
    <w:rsid w:val="00CF737F"/>
    <w:rsid w:val="00CF76DD"/>
    <w:rsid w:val="00CF7A88"/>
    <w:rsid w:val="00D0084C"/>
    <w:rsid w:val="00D0202E"/>
    <w:rsid w:val="00D0230F"/>
    <w:rsid w:val="00D02457"/>
    <w:rsid w:val="00D02701"/>
    <w:rsid w:val="00D02E01"/>
    <w:rsid w:val="00D0333F"/>
    <w:rsid w:val="00D03A15"/>
    <w:rsid w:val="00D04A9A"/>
    <w:rsid w:val="00D04CAB"/>
    <w:rsid w:val="00D052E3"/>
    <w:rsid w:val="00D05D92"/>
    <w:rsid w:val="00D06532"/>
    <w:rsid w:val="00D06C05"/>
    <w:rsid w:val="00D075F6"/>
    <w:rsid w:val="00D07AEB"/>
    <w:rsid w:val="00D10A4F"/>
    <w:rsid w:val="00D10AE9"/>
    <w:rsid w:val="00D117B3"/>
    <w:rsid w:val="00D1187E"/>
    <w:rsid w:val="00D12C3D"/>
    <w:rsid w:val="00D14198"/>
    <w:rsid w:val="00D164C2"/>
    <w:rsid w:val="00D1689D"/>
    <w:rsid w:val="00D16D37"/>
    <w:rsid w:val="00D20F08"/>
    <w:rsid w:val="00D21266"/>
    <w:rsid w:val="00D214DB"/>
    <w:rsid w:val="00D219ED"/>
    <w:rsid w:val="00D21FC4"/>
    <w:rsid w:val="00D22492"/>
    <w:rsid w:val="00D22E62"/>
    <w:rsid w:val="00D234CC"/>
    <w:rsid w:val="00D235C1"/>
    <w:rsid w:val="00D23634"/>
    <w:rsid w:val="00D23CE6"/>
    <w:rsid w:val="00D23D05"/>
    <w:rsid w:val="00D23F9D"/>
    <w:rsid w:val="00D242B3"/>
    <w:rsid w:val="00D24D49"/>
    <w:rsid w:val="00D24D77"/>
    <w:rsid w:val="00D25275"/>
    <w:rsid w:val="00D2576B"/>
    <w:rsid w:val="00D25ACB"/>
    <w:rsid w:val="00D25B25"/>
    <w:rsid w:val="00D25E3C"/>
    <w:rsid w:val="00D26396"/>
    <w:rsid w:val="00D263A4"/>
    <w:rsid w:val="00D26981"/>
    <w:rsid w:val="00D26B5F"/>
    <w:rsid w:val="00D26BEB"/>
    <w:rsid w:val="00D271FB"/>
    <w:rsid w:val="00D2723C"/>
    <w:rsid w:val="00D3072B"/>
    <w:rsid w:val="00D30891"/>
    <w:rsid w:val="00D30E54"/>
    <w:rsid w:val="00D30F1F"/>
    <w:rsid w:val="00D31149"/>
    <w:rsid w:val="00D312BA"/>
    <w:rsid w:val="00D3204D"/>
    <w:rsid w:val="00D32BDE"/>
    <w:rsid w:val="00D32F23"/>
    <w:rsid w:val="00D34015"/>
    <w:rsid w:val="00D34590"/>
    <w:rsid w:val="00D34A19"/>
    <w:rsid w:val="00D35133"/>
    <w:rsid w:val="00D362A1"/>
    <w:rsid w:val="00D36974"/>
    <w:rsid w:val="00D36E02"/>
    <w:rsid w:val="00D37258"/>
    <w:rsid w:val="00D377B6"/>
    <w:rsid w:val="00D3780B"/>
    <w:rsid w:val="00D37D25"/>
    <w:rsid w:val="00D40BC9"/>
    <w:rsid w:val="00D4189E"/>
    <w:rsid w:val="00D420B5"/>
    <w:rsid w:val="00D432A3"/>
    <w:rsid w:val="00D438C3"/>
    <w:rsid w:val="00D438F6"/>
    <w:rsid w:val="00D4398B"/>
    <w:rsid w:val="00D43CB8"/>
    <w:rsid w:val="00D4505C"/>
    <w:rsid w:val="00D45758"/>
    <w:rsid w:val="00D45F4A"/>
    <w:rsid w:val="00D46777"/>
    <w:rsid w:val="00D46AD7"/>
    <w:rsid w:val="00D46BBE"/>
    <w:rsid w:val="00D477B8"/>
    <w:rsid w:val="00D47C82"/>
    <w:rsid w:val="00D47DD8"/>
    <w:rsid w:val="00D47F18"/>
    <w:rsid w:val="00D50942"/>
    <w:rsid w:val="00D5105C"/>
    <w:rsid w:val="00D510A5"/>
    <w:rsid w:val="00D51B99"/>
    <w:rsid w:val="00D5206C"/>
    <w:rsid w:val="00D52108"/>
    <w:rsid w:val="00D52743"/>
    <w:rsid w:val="00D5275D"/>
    <w:rsid w:val="00D53255"/>
    <w:rsid w:val="00D53666"/>
    <w:rsid w:val="00D54920"/>
    <w:rsid w:val="00D54CF0"/>
    <w:rsid w:val="00D54F02"/>
    <w:rsid w:val="00D555F1"/>
    <w:rsid w:val="00D55F92"/>
    <w:rsid w:val="00D571F5"/>
    <w:rsid w:val="00D573A1"/>
    <w:rsid w:val="00D578B5"/>
    <w:rsid w:val="00D57966"/>
    <w:rsid w:val="00D57B62"/>
    <w:rsid w:val="00D57DF2"/>
    <w:rsid w:val="00D6024D"/>
    <w:rsid w:val="00D60587"/>
    <w:rsid w:val="00D60899"/>
    <w:rsid w:val="00D61243"/>
    <w:rsid w:val="00D620AD"/>
    <w:rsid w:val="00D622AC"/>
    <w:rsid w:val="00D631B2"/>
    <w:rsid w:val="00D63ED4"/>
    <w:rsid w:val="00D64098"/>
    <w:rsid w:val="00D640B8"/>
    <w:rsid w:val="00D65B08"/>
    <w:rsid w:val="00D65F11"/>
    <w:rsid w:val="00D65FBD"/>
    <w:rsid w:val="00D67911"/>
    <w:rsid w:val="00D6799A"/>
    <w:rsid w:val="00D679D8"/>
    <w:rsid w:val="00D702B2"/>
    <w:rsid w:val="00D70675"/>
    <w:rsid w:val="00D70C83"/>
    <w:rsid w:val="00D718A7"/>
    <w:rsid w:val="00D71F2B"/>
    <w:rsid w:val="00D726F8"/>
    <w:rsid w:val="00D72A54"/>
    <w:rsid w:val="00D73C6E"/>
    <w:rsid w:val="00D73E24"/>
    <w:rsid w:val="00D74207"/>
    <w:rsid w:val="00D7501C"/>
    <w:rsid w:val="00D7552B"/>
    <w:rsid w:val="00D75E22"/>
    <w:rsid w:val="00D76968"/>
    <w:rsid w:val="00D77775"/>
    <w:rsid w:val="00D807C0"/>
    <w:rsid w:val="00D816DE"/>
    <w:rsid w:val="00D81F86"/>
    <w:rsid w:val="00D8215D"/>
    <w:rsid w:val="00D82217"/>
    <w:rsid w:val="00D82702"/>
    <w:rsid w:val="00D82DBC"/>
    <w:rsid w:val="00D83171"/>
    <w:rsid w:val="00D83C5A"/>
    <w:rsid w:val="00D84BCF"/>
    <w:rsid w:val="00D84EBB"/>
    <w:rsid w:val="00D8506B"/>
    <w:rsid w:val="00D8603B"/>
    <w:rsid w:val="00D86230"/>
    <w:rsid w:val="00D86D64"/>
    <w:rsid w:val="00D872D6"/>
    <w:rsid w:val="00D90864"/>
    <w:rsid w:val="00D90868"/>
    <w:rsid w:val="00D90FF6"/>
    <w:rsid w:val="00D9124F"/>
    <w:rsid w:val="00D9133A"/>
    <w:rsid w:val="00D923EF"/>
    <w:rsid w:val="00D92805"/>
    <w:rsid w:val="00D9336A"/>
    <w:rsid w:val="00D93C1E"/>
    <w:rsid w:val="00D93E95"/>
    <w:rsid w:val="00D94120"/>
    <w:rsid w:val="00D951F1"/>
    <w:rsid w:val="00D95612"/>
    <w:rsid w:val="00D95721"/>
    <w:rsid w:val="00D95DDC"/>
    <w:rsid w:val="00D965E4"/>
    <w:rsid w:val="00D96869"/>
    <w:rsid w:val="00D96900"/>
    <w:rsid w:val="00D96EB9"/>
    <w:rsid w:val="00D97DB1"/>
    <w:rsid w:val="00DA033F"/>
    <w:rsid w:val="00DA0576"/>
    <w:rsid w:val="00DA0DD4"/>
    <w:rsid w:val="00DA1290"/>
    <w:rsid w:val="00DA1373"/>
    <w:rsid w:val="00DA1E89"/>
    <w:rsid w:val="00DA24F6"/>
    <w:rsid w:val="00DA2576"/>
    <w:rsid w:val="00DA2A05"/>
    <w:rsid w:val="00DA2CE3"/>
    <w:rsid w:val="00DA2DDA"/>
    <w:rsid w:val="00DA2E17"/>
    <w:rsid w:val="00DA3396"/>
    <w:rsid w:val="00DA3D8E"/>
    <w:rsid w:val="00DA4332"/>
    <w:rsid w:val="00DA5B32"/>
    <w:rsid w:val="00DA5E3D"/>
    <w:rsid w:val="00DA6664"/>
    <w:rsid w:val="00DA7D10"/>
    <w:rsid w:val="00DB0731"/>
    <w:rsid w:val="00DB09F8"/>
    <w:rsid w:val="00DB15BD"/>
    <w:rsid w:val="00DB1750"/>
    <w:rsid w:val="00DB189C"/>
    <w:rsid w:val="00DB1E39"/>
    <w:rsid w:val="00DB1FA3"/>
    <w:rsid w:val="00DB2048"/>
    <w:rsid w:val="00DB3727"/>
    <w:rsid w:val="00DB3A4D"/>
    <w:rsid w:val="00DB3D7C"/>
    <w:rsid w:val="00DB6519"/>
    <w:rsid w:val="00DB6D6C"/>
    <w:rsid w:val="00DC02E0"/>
    <w:rsid w:val="00DC08A3"/>
    <w:rsid w:val="00DC0AB9"/>
    <w:rsid w:val="00DC1496"/>
    <w:rsid w:val="00DC1CD2"/>
    <w:rsid w:val="00DC288A"/>
    <w:rsid w:val="00DC37FF"/>
    <w:rsid w:val="00DC3A89"/>
    <w:rsid w:val="00DC4743"/>
    <w:rsid w:val="00DC48DB"/>
    <w:rsid w:val="00DC4A62"/>
    <w:rsid w:val="00DC509F"/>
    <w:rsid w:val="00DC512B"/>
    <w:rsid w:val="00DC5D0A"/>
    <w:rsid w:val="00DC61EF"/>
    <w:rsid w:val="00DC625F"/>
    <w:rsid w:val="00DC684C"/>
    <w:rsid w:val="00DD111A"/>
    <w:rsid w:val="00DD17F5"/>
    <w:rsid w:val="00DD2111"/>
    <w:rsid w:val="00DD24B4"/>
    <w:rsid w:val="00DD29DA"/>
    <w:rsid w:val="00DD3290"/>
    <w:rsid w:val="00DD33F7"/>
    <w:rsid w:val="00DD3743"/>
    <w:rsid w:val="00DD3795"/>
    <w:rsid w:val="00DD3921"/>
    <w:rsid w:val="00DD4C8E"/>
    <w:rsid w:val="00DD4D96"/>
    <w:rsid w:val="00DD51C9"/>
    <w:rsid w:val="00DD5313"/>
    <w:rsid w:val="00DD5A07"/>
    <w:rsid w:val="00DD6585"/>
    <w:rsid w:val="00DD6966"/>
    <w:rsid w:val="00DD6A26"/>
    <w:rsid w:val="00DD6B4B"/>
    <w:rsid w:val="00DD7465"/>
    <w:rsid w:val="00DD7BC0"/>
    <w:rsid w:val="00DD7BDB"/>
    <w:rsid w:val="00DD7F94"/>
    <w:rsid w:val="00DE016F"/>
    <w:rsid w:val="00DE020B"/>
    <w:rsid w:val="00DE0B54"/>
    <w:rsid w:val="00DE10E5"/>
    <w:rsid w:val="00DE1FB6"/>
    <w:rsid w:val="00DE216D"/>
    <w:rsid w:val="00DE2A9C"/>
    <w:rsid w:val="00DE2AF5"/>
    <w:rsid w:val="00DE4289"/>
    <w:rsid w:val="00DE42CE"/>
    <w:rsid w:val="00DE52A4"/>
    <w:rsid w:val="00DF0DE3"/>
    <w:rsid w:val="00DF0F3C"/>
    <w:rsid w:val="00DF161A"/>
    <w:rsid w:val="00DF16BB"/>
    <w:rsid w:val="00DF1767"/>
    <w:rsid w:val="00DF19B7"/>
    <w:rsid w:val="00DF27F3"/>
    <w:rsid w:val="00DF2BC0"/>
    <w:rsid w:val="00DF3454"/>
    <w:rsid w:val="00DF3ABB"/>
    <w:rsid w:val="00DF47A2"/>
    <w:rsid w:val="00DF501A"/>
    <w:rsid w:val="00DF581F"/>
    <w:rsid w:val="00DF58C7"/>
    <w:rsid w:val="00DF64C6"/>
    <w:rsid w:val="00DF65F3"/>
    <w:rsid w:val="00DF68ED"/>
    <w:rsid w:val="00DF6F8E"/>
    <w:rsid w:val="00DF74E6"/>
    <w:rsid w:val="00DF7769"/>
    <w:rsid w:val="00DF782C"/>
    <w:rsid w:val="00DF7DB1"/>
    <w:rsid w:val="00E005B8"/>
    <w:rsid w:val="00E00F38"/>
    <w:rsid w:val="00E014E8"/>
    <w:rsid w:val="00E01CCE"/>
    <w:rsid w:val="00E02478"/>
    <w:rsid w:val="00E02DA2"/>
    <w:rsid w:val="00E0317D"/>
    <w:rsid w:val="00E049AE"/>
    <w:rsid w:val="00E04AEB"/>
    <w:rsid w:val="00E04C6E"/>
    <w:rsid w:val="00E06346"/>
    <w:rsid w:val="00E06CD6"/>
    <w:rsid w:val="00E0711C"/>
    <w:rsid w:val="00E102EA"/>
    <w:rsid w:val="00E10482"/>
    <w:rsid w:val="00E10926"/>
    <w:rsid w:val="00E10939"/>
    <w:rsid w:val="00E10C77"/>
    <w:rsid w:val="00E11F7D"/>
    <w:rsid w:val="00E11FEF"/>
    <w:rsid w:val="00E1214A"/>
    <w:rsid w:val="00E127EE"/>
    <w:rsid w:val="00E12A6A"/>
    <w:rsid w:val="00E1319D"/>
    <w:rsid w:val="00E13814"/>
    <w:rsid w:val="00E13BBE"/>
    <w:rsid w:val="00E14387"/>
    <w:rsid w:val="00E149C5"/>
    <w:rsid w:val="00E14B8E"/>
    <w:rsid w:val="00E15CC5"/>
    <w:rsid w:val="00E15E2C"/>
    <w:rsid w:val="00E169C3"/>
    <w:rsid w:val="00E17E31"/>
    <w:rsid w:val="00E17FE1"/>
    <w:rsid w:val="00E203A7"/>
    <w:rsid w:val="00E2077D"/>
    <w:rsid w:val="00E20ECA"/>
    <w:rsid w:val="00E2344C"/>
    <w:rsid w:val="00E23AA5"/>
    <w:rsid w:val="00E24C33"/>
    <w:rsid w:val="00E25599"/>
    <w:rsid w:val="00E257EA"/>
    <w:rsid w:val="00E25CA6"/>
    <w:rsid w:val="00E275F9"/>
    <w:rsid w:val="00E27B0B"/>
    <w:rsid w:val="00E304DB"/>
    <w:rsid w:val="00E30758"/>
    <w:rsid w:val="00E31A1C"/>
    <w:rsid w:val="00E31EB1"/>
    <w:rsid w:val="00E31FDD"/>
    <w:rsid w:val="00E3259F"/>
    <w:rsid w:val="00E32872"/>
    <w:rsid w:val="00E32B40"/>
    <w:rsid w:val="00E334ED"/>
    <w:rsid w:val="00E33785"/>
    <w:rsid w:val="00E339FD"/>
    <w:rsid w:val="00E34288"/>
    <w:rsid w:val="00E34A51"/>
    <w:rsid w:val="00E34ECA"/>
    <w:rsid w:val="00E35779"/>
    <w:rsid w:val="00E3698F"/>
    <w:rsid w:val="00E370A6"/>
    <w:rsid w:val="00E37292"/>
    <w:rsid w:val="00E37578"/>
    <w:rsid w:val="00E3781A"/>
    <w:rsid w:val="00E409C1"/>
    <w:rsid w:val="00E40ABB"/>
    <w:rsid w:val="00E4183E"/>
    <w:rsid w:val="00E41F34"/>
    <w:rsid w:val="00E42733"/>
    <w:rsid w:val="00E43202"/>
    <w:rsid w:val="00E43CF8"/>
    <w:rsid w:val="00E44268"/>
    <w:rsid w:val="00E447CD"/>
    <w:rsid w:val="00E44CA6"/>
    <w:rsid w:val="00E45233"/>
    <w:rsid w:val="00E458FF"/>
    <w:rsid w:val="00E47CFF"/>
    <w:rsid w:val="00E47F22"/>
    <w:rsid w:val="00E5075A"/>
    <w:rsid w:val="00E511B3"/>
    <w:rsid w:val="00E5175E"/>
    <w:rsid w:val="00E51FA1"/>
    <w:rsid w:val="00E52848"/>
    <w:rsid w:val="00E52C88"/>
    <w:rsid w:val="00E5301B"/>
    <w:rsid w:val="00E53786"/>
    <w:rsid w:val="00E54C1B"/>
    <w:rsid w:val="00E552EF"/>
    <w:rsid w:val="00E554E2"/>
    <w:rsid w:val="00E56482"/>
    <w:rsid w:val="00E57052"/>
    <w:rsid w:val="00E57B18"/>
    <w:rsid w:val="00E6023C"/>
    <w:rsid w:val="00E60838"/>
    <w:rsid w:val="00E60C5E"/>
    <w:rsid w:val="00E60F65"/>
    <w:rsid w:val="00E61238"/>
    <w:rsid w:val="00E622D2"/>
    <w:rsid w:val="00E62979"/>
    <w:rsid w:val="00E62D44"/>
    <w:rsid w:val="00E6342E"/>
    <w:rsid w:val="00E652F5"/>
    <w:rsid w:val="00E65363"/>
    <w:rsid w:val="00E655D5"/>
    <w:rsid w:val="00E66421"/>
    <w:rsid w:val="00E669A9"/>
    <w:rsid w:val="00E66C88"/>
    <w:rsid w:val="00E66D85"/>
    <w:rsid w:val="00E675FC"/>
    <w:rsid w:val="00E6787F"/>
    <w:rsid w:val="00E70366"/>
    <w:rsid w:val="00E7037A"/>
    <w:rsid w:val="00E713CA"/>
    <w:rsid w:val="00E714E2"/>
    <w:rsid w:val="00E71537"/>
    <w:rsid w:val="00E71C23"/>
    <w:rsid w:val="00E73610"/>
    <w:rsid w:val="00E737EB"/>
    <w:rsid w:val="00E73AD5"/>
    <w:rsid w:val="00E73D89"/>
    <w:rsid w:val="00E73F33"/>
    <w:rsid w:val="00E7446E"/>
    <w:rsid w:val="00E746F1"/>
    <w:rsid w:val="00E75575"/>
    <w:rsid w:val="00E75DB3"/>
    <w:rsid w:val="00E75E97"/>
    <w:rsid w:val="00E76076"/>
    <w:rsid w:val="00E76202"/>
    <w:rsid w:val="00E77053"/>
    <w:rsid w:val="00E8032D"/>
    <w:rsid w:val="00E8058A"/>
    <w:rsid w:val="00E80FD4"/>
    <w:rsid w:val="00E81A24"/>
    <w:rsid w:val="00E8202A"/>
    <w:rsid w:val="00E838A0"/>
    <w:rsid w:val="00E84073"/>
    <w:rsid w:val="00E855EB"/>
    <w:rsid w:val="00E86268"/>
    <w:rsid w:val="00E8727A"/>
    <w:rsid w:val="00E874B5"/>
    <w:rsid w:val="00E8777D"/>
    <w:rsid w:val="00E87864"/>
    <w:rsid w:val="00E87AF7"/>
    <w:rsid w:val="00E900D2"/>
    <w:rsid w:val="00E91181"/>
    <w:rsid w:val="00E92BEF"/>
    <w:rsid w:val="00E9303D"/>
    <w:rsid w:val="00E93729"/>
    <w:rsid w:val="00E951EB"/>
    <w:rsid w:val="00E96046"/>
    <w:rsid w:val="00E9677E"/>
    <w:rsid w:val="00E96E16"/>
    <w:rsid w:val="00E97379"/>
    <w:rsid w:val="00E97E08"/>
    <w:rsid w:val="00E97F64"/>
    <w:rsid w:val="00E97F71"/>
    <w:rsid w:val="00EA0266"/>
    <w:rsid w:val="00EA05EB"/>
    <w:rsid w:val="00EA064D"/>
    <w:rsid w:val="00EA0CE0"/>
    <w:rsid w:val="00EA0D41"/>
    <w:rsid w:val="00EA0F6A"/>
    <w:rsid w:val="00EA13AF"/>
    <w:rsid w:val="00EA1EB3"/>
    <w:rsid w:val="00EA2FAF"/>
    <w:rsid w:val="00EA30A2"/>
    <w:rsid w:val="00EA3B30"/>
    <w:rsid w:val="00EA4842"/>
    <w:rsid w:val="00EA5034"/>
    <w:rsid w:val="00EA5269"/>
    <w:rsid w:val="00EA5497"/>
    <w:rsid w:val="00EA6426"/>
    <w:rsid w:val="00EA6B8D"/>
    <w:rsid w:val="00EA6CED"/>
    <w:rsid w:val="00EA6D79"/>
    <w:rsid w:val="00EA6DB6"/>
    <w:rsid w:val="00EA762F"/>
    <w:rsid w:val="00EA7919"/>
    <w:rsid w:val="00EA7DDD"/>
    <w:rsid w:val="00EB0AA9"/>
    <w:rsid w:val="00EB157A"/>
    <w:rsid w:val="00EB2929"/>
    <w:rsid w:val="00EB2AE4"/>
    <w:rsid w:val="00EB2B11"/>
    <w:rsid w:val="00EB2F5B"/>
    <w:rsid w:val="00EB3110"/>
    <w:rsid w:val="00EB48E4"/>
    <w:rsid w:val="00EB51DC"/>
    <w:rsid w:val="00EB58A6"/>
    <w:rsid w:val="00EB604A"/>
    <w:rsid w:val="00EB6430"/>
    <w:rsid w:val="00EB6A0D"/>
    <w:rsid w:val="00EB6E41"/>
    <w:rsid w:val="00EC0758"/>
    <w:rsid w:val="00EC12D9"/>
    <w:rsid w:val="00EC1322"/>
    <w:rsid w:val="00EC1457"/>
    <w:rsid w:val="00EC1B33"/>
    <w:rsid w:val="00EC1D61"/>
    <w:rsid w:val="00EC1E41"/>
    <w:rsid w:val="00EC1F26"/>
    <w:rsid w:val="00EC2155"/>
    <w:rsid w:val="00EC2442"/>
    <w:rsid w:val="00EC2BCD"/>
    <w:rsid w:val="00EC3524"/>
    <w:rsid w:val="00EC4D81"/>
    <w:rsid w:val="00EC56C9"/>
    <w:rsid w:val="00EC6077"/>
    <w:rsid w:val="00EC6493"/>
    <w:rsid w:val="00EC683C"/>
    <w:rsid w:val="00EC6BBB"/>
    <w:rsid w:val="00EC7A1E"/>
    <w:rsid w:val="00EC7C45"/>
    <w:rsid w:val="00ED038F"/>
    <w:rsid w:val="00ED03AD"/>
    <w:rsid w:val="00ED043D"/>
    <w:rsid w:val="00ED0465"/>
    <w:rsid w:val="00ED05D2"/>
    <w:rsid w:val="00ED0F51"/>
    <w:rsid w:val="00ED0FEE"/>
    <w:rsid w:val="00ED137A"/>
    <w:rsid w:val="00ED19C9"/>
    <w:rsid w:val="00ED25DB"/>
    <w:rsid w:val="00ED26FB"/>
    <w:rsid w:val="00ED284C"/>
    <w:rsid w:val="00ED31FA"/>
    <w:rsid w:val="00ED32EB"/>
    <w:rsid w:val="00ED3662"/>
    <w:rsid w:val="00ED39B7"/>
    <w:rsid w:val="00ED5E22"/>
    <w:rsid w:val="00ED61A1"/>
    <w:rsid w:val="00ED6972"/>
    <w:rsid w:val="00ED6B42"/>
    <w:rsid w:val="00ED6B7B"/>
    <w:rsid w:val="00ED6F0D"/>
    <w:rsid w:val="00ED743B"/>
    <w:rsid w:val="00ED76DB"/>
    <w:rsid w:val="00EE0A0E"/>
    <w:rsid w:val="00EE1A18"/>
    <w:rsid w:val="00EE1B35"/>
    <w:rsid w:val="00EE26E1"/>
    <w:rsid w:val="00EE2E8B"/>
    <w:rsid w:val="00EE2F2A"/>
    <w:rsid w:val="00EE376E"/>
    <w:rsid w:val="00EE4423"/>
    <w:rsid w:val="00EE44E0"/>
    <w:rsid w:val="00EE4AD7"/>
    <w:rsid w:val="00EE5991"/>
    <w:rsid w:val="00EE5D32"/>
    <w:rsid w:val="00EE6533"/>
    <w:rsid w:val="00EF0281"/>
    <w:rsid w:val="00EF0AC7"/>
    <w:rsid w:val="00EF160B"/>
    <w:rsid w:val="00EF1996"/>
    <w:rsid w:val="00EF1E52"/>
    <w:rsid w:val="00EF1F5C"/>
    <w:rsid w:val="00EF22BF"/>
    <w:rsid w:val="00EF2704"/>
    <w:rsid w:val="00EF2767"/>
    <w:rsid w:val="00EF2919"/>
    <w:rsid w:val="00EF3773"/>
    <w:rsid w:val="00EF37C7"/>
    <w:rsid w:val="00EF391E"/>
    <w:rsid w:val="00EF3A64"/>
    <w:rsid w:val="00EF3C50"/>
    <w:rsid w:val="00EF4466"/>
    <w:rsid w:val="00EF51FE"/>
    <w:rsid w:val="00EF63FC"/>
    <w:rsid w:val="00EF6756"/>
    <w:rsid w:val="00EF6F49"/>
    <w:rsid w:val="00EF73B5"/>
    <w:rsid w:val="00EF7C89"/>
    <w:rsid w:val="00F00500"/>
    <w:rsid w:val="00F0052B"/>
    <w:rsid w:val="00F023C3"/>
    <w:rsid w:val="00F02EE7"/>
    <w:rsid w:val="00F031AF"/>
    <w:rsid w:val="00F03855"/>
    <w:rsid w:val="00F03F61"/>
    <w:rsid w:val="00F03FF5"/>
    <w:rsid w:val="00F04C58"/>
    <w:rsid w:val="00F04C6A"/>
    <w:rsid w:val="00F05331"/>
    <w:rsid w:val="00F058B3"/>
    <w:rsid w:val="00F06480"/>
    <w:rsid w:val="00F06E09"/>
    <w:rsid w:val="00F07475"/>
    <w:rsid w:val="00F079D7"/>
    <w:rsid w:val="00F1079D"/>
    <w:rsid w:val="00F11164"/>
    <w:rsid w:val="00F120DB"/>
    <w:rsid w:val="00F1245E"/>
    <w:rsid w:val="00F12926"/>
    <w:rsid w:val="00F1292F"/>
    <w:rsid w:val="00F135E1"/>
    <w:rsid w:val="00F137D0"/>
    <w:rsid w:val="00F13AE7"/>
    <w:rsid w:val="00F13E56"/>
    <w:rsid w:val="00F14CF9"/>
    <w:rsid w:val="00F155B8"/>
    <w:rsid w:val="00F15B87"/>
    <w:rsid w:val="00F15E3F"/>
    <w:rsid w:val="00F16074"/>
    <w:rsid w:val="00F16192"/>
    <w:rsid w:val="00F1664C"/>
    <w:rsid w:val="00F16F85"/>
    <w:rsid w:val="00F203A2"/>
    <w:rsid w:val="00F20473"/>
    <w:rsid w:val="00F214D8"/>
    <w:rsid w:val="00F21B62"/>
    <w:rsid w:val="00F21CB2"/>
    <w:rsid w:val="00F22BE6"/>
    <w:rsid w:val="00F22D6D"/>
    <w:rsid w:val="00F23635"/>
    <w:rsid w:val="00F2423F"/>
    <w:rsid w:val="00F2522B"/>
    <w:rsid w:val="00F25425"/>
    <w:rsid w:val="00F255E8"/>
    <w:rsid w:val="00F259EB"/>
    <w:rsid w:val="00F26B59"/>
    <w:rsid w:val="00F26CC0"/>
    <w:rsid w:val="00F26E07"/>
    <w:rsid w:val="00F273FA"/>
    <w:rsid w:val="00F27AD8"/>
    <w:rsid w:val="00F27C83"/>
    <w:rsid w:val="00F30B14"/>
    <w:rsid w:val="00F30B64"/>
    <w:rsid w:val="00F30F3A"/>
    <w:rsid w:val="00F3110C"/>
    <w:rsid w:val="00F32743"/>
    <w:rsid w:val="00F34D6D"/>
    <w:rsid w:val="00F357D7"/>
    <w:rsid w:val="00F36A94"/>
    <w:rsid w:val="00F36F60"/>
    <w:rsid w:val="00F37BF0"/>
    <w:rsid w:val="00F41694"/>
    <w:rsid w:val="00F416DC"/>
    <w:rsid w:val="00F41A01"/>
    <w:rsid w:val="00F421FC"/>
    <w:rsid w:val="00F42BCE"/>
    <w:rsid w:val="00F42F16"/>
    <w:rsid w:val="00F43396"/>
    <w:rsid w:val="00F4384D"/>
    <w:rsid w:val="00F4399D"/>
    <w:rsid w:val="00F43A77"/>
    <w:rsid w:val="00F43C86"/>
    <w:rsid w:val="00F43C9F"/>
    <w:rsid w:val="00F43FC1"/>
    <w:rsid w:val="00F445B0"/>
    <w:rsid w:val="00F44C85"/>
    <w:rsid w:val="00F44DEC"/>
    <w:rsid w:val="00F463E3"/>
    <w:rsid w:val="00F46AFF"/>
    <w:rsid w:val="00F46F4D"/>
    <w:rsid w:val="00F517D7"/>
    <w:rsid w:val="00F53487"/>
    <w:rsid w:val="00F5390A"/>
    <w:rsid w:val="00F548F5"/>
    <w:rsid w:val="00F54B99"/>
    <w:rsid w:val="00F54D8F"/>
    <w:rsid w:val="00F54E6A"/>
    <w:rsid w:val="00F550AE"/>
    <w:rsid w:val="00F5537B"/>
    <w:rsid w:val="00F555A4"/>
    <w:rsid w:val="00F55E01"/>
    <w:rsid w:val="00F56BC6"/>
    <w:rsid w:val="00F5715F"/>
    <w:rsid w:val="00F573DA"/>
    <w:rsid w:val="00F57B09"/>
    <w:rsid w:val="00F57DDC"/>
    <w:rsid w:val="00F604C1"/>
    <w:rsid w:val="00F60C69"/>
    <w:rsid w:val="00F6146D"/>
    <w:rsid w:val="00F61713"/>
    <w:rsid w:val="00F621DD"/>
    <w:rsid w:val="00F62590"/>
    <w:rsid w:val="00F6350F"/>
    <w:rsid w:val="00F63707"/>
    <w:rsid w:val="00F63C11"/>
    <w:rsid w:val="00F6447E"/>
    <w:rsid w:val="00F64788"/>
    <w:rsid w:val="00F64BE2"/>
    <w:rsid w:val="00F65188"/>
    <w:rsid w:val="00F6571E"/>
    <w:rsid w:val="00F65A9F"/>
    <w:rsid w:val="00F66112"/>
    <w:rsid w:val="00F6678B"/>
    <w:rsid w:val="00F6733C"/>
    <w:rsid w:val="00F6786B"/>
    <w:rsid w:val="00F67DA8"/>
    <w:rsid w:val="00F703F6"/>
    <w:rsid w:val="00F70A10"/>
    <w:rsid w:val="00F70EE5"/>
    <w:rsid w:val="00F71434"/>
    <w:rsid w:val="00F71822"/>
    <w:rsid w:val="00F721B7"/>
    <w:rsid w:val="00F7279B"/>
    <w:rsid w:val="00F72F36"/>
    <w:rsid w:val="00F735F5"/>
    <w:rsid w:val="00F7370F"/>
    <w:rsid w:val="00F73839"/>
    <w:rsid w:val="00F73D81"/>
    <w:rsid w:val="00F74028"/>
    <w:rsid w:val="00F7404F"/>
    <w:rsid w:val="00F75176"/>
    <w:rsid w:val="00F75C4A"/>
    <w:rsid w:val="00F76240"/>
    <w:rsid w:val="00F76FD5"/>
    <w:rsid w:val="00F777D5"/>
    <w:rsid w:val="00F80624"/>
    <w:rsid w:val="00F809F6"/>
    <w:rsid w:val="00F814BB"/>
    <w:rsid w:val="00F81862"/>
    <w:rsid w:val="00F81B0D"/>
    <w:rsid w:val="00F821C6"/>
    <w:rsid w:val="00F82798"/>
    <w:rsid w:val="00F83DA2"/>
    <w:rsid w:val="00F840B0"/>
    <w:rsid w:val="00F84606"/>
    <w:rsid w:val="00F84AF9"/>
    <w:rsid w:val="00F84B3C"/>
    <w:rsid w:val="00F85139"/>
    <w:rsid w:val="00F87D16"/>
    <w:rsid w:val="00F902F4"/>
    <w:rsid w:val="00F905C7"/>
    <w:rsid w:val="00F905D7"/>
    <w:rsid w:val="00F90EEE"/>
    <w:rsid w:val="00F90FC6"/>
    <w:rsid w:val="00F91D65"/>
    <w:rsid w:val="00F923B3"/>
    <w:rsid w:val="00F9243F"/>
    <w:rsid w:val="00F927DA"/>
    <w:rsid w:val="00F92A27"/>
    <w:rsid w:val="00F9388C"/>
    <w:rsid w:val="00F93A72"/>
    <w:rsid w:val="00F94961"/>
    <w:rsid w:val="00F94AF3"/>
    <w:rsid w:val="00F9648A"/>
    <w:rsid w:val="00F97297"/>
    <w:rsid w:val="00F97383"/>
    <w:rsid w:val="00F97CC5"/>
    <w:rsid w:val="00F97D0F"/>
    <w:rsid w:val="00FA02B6"/>
    <w:rsid w:val="00FA1619"/>
    <w:rsid w:val="00FA180E"/>
    <w:rsid w:val="00FA1E94"/>
    <w:rsid w:val="00FA2785"/>
    <w:rsid w:val="00FA2F5C"/>
    <w:rsid w:val="00FA38AA"/>
    <w:rsid w:val="00FA427F"/>
    <w:rsid w:val="00FA4C17"/>
    <w:rsid w:val="00FA4F03"/>
    <w:rsid w:val="00FA5DA8"/>
    <w:rsid w:val="00FA5E86"/>
    <w:rsid w:val="00FA6445"/>
    <w:rsid w:val="00FA76D4"/>
    <w:rsid w:val="00FA78F3"/>
    <w:rsid w:val="00FA7BA3"/>
    <w:rsid w:val="00FB0501"/>
    <w:rsid w:val="00FB0802"/>
    <w:rsid w:val="00FB0C64"/>
    <w:rsid w:val="00FB198D"/>
    <w:rsid w:val="00FB225C"/>
    <w:rsid w:val="00FB2380"/>
    <w:rsid w:val="00FB23DA"/>
    <w:rsid w:val="00FB25FC"/>
    <w:rsid w:val="00FB293E"/>
    <w:rsid w:val="00FB3329"/>
    <w:rsid w:val="00FB4933"/>
    <w:rsid w:val="00FB5128"/>
    <w:rsid w:val="00FB5FCC"/>
    <w:rsid w:val="00FB6727"/>
    <w:rsid w:val="00FB6E7D"/>
    <w:rsid w:val="00FB771A"/>
    <w:rsid w:val="00FB7D97"/>
    <w:rsid w:val="00FB7F40"/>
    <w:rsid w:val="00FC21B4"/>
    <w:rsid w:val="00FC21C1"/>
    <w:rsid w:val="00FC2200"/>
    <w:rsid w:val="00FC3B43"/>
    <w:rsid w:val="00FC4F8B"/>
    <w:rsid w:val="00FC5022"/>
    <w:rsid w:val="00FC56BE"/>
    <w:rsid w:val="00FC62E0"/>
    <w:rsid w:val="00FC62E9"/>
    <w:rsid w:val="00FD0267"/>
    <w:rsid w:val="00FD1289"/>
    <w:rsid w:val="00FD1352"/>
    <w:rsid w:val="00FD15D3"/>
    <w:rsid w:val="00FD162E"/>
    <w:rsid w:val="00FD18F6"/>
    <w:rsid w:val="00FD19AE"/>
    <w:rsid w:val="00FD2426"/>
    <w:rsid w:val="00FD287D"/>
    <w:rsid w:val="00FD32D7"/>
    <w:rsid w:val="00FD3A72"/>
    <w:rsid w:val="00FD40A7"/>
    <w:rsid w:val="00FD4838"/>
    <w:rsid w:val="00FD4AC7"/>
    <w:rsid w:val="00FD4D0A"/>
    <w:rsid w:val="00FD52EA"/>
    <w:rsid w:val="00FD5AAB"/>
    <w:rsid w:val="00FD5E8D"/>
    <w:rsid w:val="00FD6713"/>
    <w:rsid w:val="00FD69A5"/>
    <w:rsid w:val="00FD6C47"/>
    <w:rsid w:val="00FD6D53"/>
    <w:rsid w:val="00FD7BB6"/>
    <w:rsid w:val="00FD7E08"/>
    <w:rsid w:val="00FE0249"/>
    <w:rsid w:val="00FE086A"/>
    <w:rsid w:val="00FE131D"/>
    <w:rsid w:val="00FE29F6"/>
    <w:rsid w:val="00FE31BC"/>
    <w:rsid w:val="00FE3765"/>
    <w:rsid w:val="00FE493B"/>
    <w:rsid w:val="00FE4E43"/>
    <w:rsid w:val="00FE4E7A"/>
    <w:rsid w:val="00FE4FC3"/>
    <w:rsid w:val="00FE575D"/>
    <w:rsid w:val="00FE5C29"/>
    <w:rsid w:val="00FE7AB6"/>
    <w:rsid w:val="00FE7C86"/>
    <w:rsid w:val="00FF0A38"/>
    <w:rsid w:val="00FF1121"/>
    <w:rsid w:val="00FF11AD"/>
    <w:rsid w:val="00FF1675"/>
    <w:rsid w:val="00FF25D6"/>
    <w:rsid w:val="00FF2B65"/>
    <w:rsid w:val="00FF2DF9"/>
    <w:rsid w:val="00FF3BE3"/>
    <w:rsid w:val="00FF52A1"/>
    <w:rsid w:val="00FF53A9"/>
    <w:rsid w:val="00FF5790"/>
    <w:rsid w:val="00FF5EBA"/>
    <w:rsid w:val="00FF6BE0"/>
    <w:rsid w:val="00FF7429"/>
    <w:rsid w:val="00FF78E5"/>
    <w:rsid w:val="00FF7E01"/>
    <w:rsid w:val="00FF7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5630A0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630A0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630A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630A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630A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630A0"/>
    <w:pPr>
      <w:keepNext/>
      <w:widowControl w:val="0"/>
      <w:suppressAutoHyphens/>
      <w:ind w:left="360"/>
      <w:jc w:val="center"/>
      <w:outlineLvl w:val="4"/>
    </w:pPr>
    <w:rPr>
      <w:b/>
      <w:bCs/>
      <w:lang w:eastAsia="ar-SA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630A0"/>
    <w:pPr>
      <w:keepNext/>
      <w:jc w:val="center"/>
      <w:outlineLvl w:val="5"/>
    </w:pPr>
    <w:rPr>
      <w:szCs w:val="20"/>
      <w:u w:val="single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630A0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9"/>
    <w:qFormat/>
    <w:rsid w:val="005630A0"/>
    <w:pPr>
      <w:keepNext/>
      <w:jc w:val="center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9"/>
    <w:qFormat/>
    <w:rsid w:val="005630A0"/>
    <w:pPr>
      <w:keepNext/>
      <w:autoSpaceDE w:val="0"/>
      <w:autoSpaceDN w:val="0"/>
      <w:spacing w:line="410" w:lineRule="exact"/>
      <w:ind w:left="1080"/>
      <w:jc w:val="center"/>
      <w:outlineLvl w:val="8"/>
    </w:pPr>
    <w:rPr>
      <w:b/>
      <w:bCs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630A0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5630A0"/>
    <w:rPr>
      <w:rFonts w:ascii="Cambria" w:hAnsi="Cambria" w:cs="Times New Roman"/>
      <w:b/>
      <w:bCs/>
      <w:i/>
      <w:iCs/>
      <w:sz w:val="28"/>
      <w:szCs w:val="28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5630A0"/>
    <w:rPr>
      <w:rFonts w:ascii="Cambria" w:hAnsi="Cambria" w:cs="Times New Roman"/>
      <w:b/>
      <w:bCs/>
      <w:sz w:val="26"/>
      <w:szCs w:val="26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5630A0"/>
    <w:rPr>
      <w:rFonts w:ascii="Calibri" w:hAnsi="Calibri" w:cs="Times New Roman"/>
      <w:b/>
      <w:bCs/>
      <w:sz w:val="28"/>
      <w:szCs w:val="28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630A0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5630A0"/>
    <w:rPr>
      <w:rFonts w:ascii="Times New Roman" w:hAnsi="Times New Roman" w:cs="Times New Roman"/>
      <w:sz w:val="20"/>
      <w:szCs w:val="20"/>
      <w:u w:val="single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5630A0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5630A0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customStyle="1" w:styleId="21">
    <w:name w:val="Основной текст 21"/>
    <w:basedOn w:val="Normal"/>
    <w:uiPriority w:val="99"/>
    <w:rsid w:val="005630A0"/>
    <w:pPr>
      <w:widowControl w:val="0"/>
      <w:adjustRightInd w:val="0"/>
      <w:ind w:left="426" w:hanging="426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5630A0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99"/>
    <w:qFormat/>
    <w:rsid w:val="005630A0"/>
    <w:rPr>
      <w:rFonts w:cs="Times New Roman"/>
      <w:b/>
    </w:rPr>
  </w:style>
  <w:style w:type="table" w:styleId="TableGrid">
    <w:name w:val="Table Grid"/>
    <w:basedOn w:val="TableNormal"/>
    <w:uiPriority w:val="99"/>
    <w:rsid w:val="005630A0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Новый"/>
    <w:basedOn w:val="Normal"/>
    <w:uiPriority w:val="99"/>
    <w:rsid w:val="005630A0"/>
    <w:pPr>
      <w:spacing w:line="360" w:lineRule="auto"/>
      <w:ind w:firstLine="454"/>
      <w:jc w:val="both"/>
    </w:pPr>
    <w:rPr>
      <w:sz w:val="28"/>
    </w:rPr>
  </w:style>
  <w:style w:type="paragraph" w:styleId="ListParagraph">
    <w:name w:val="List Paragraph"/>
    <w:basedOn w:val="Normal"/>
    <w:uiPriority w:val="99"/>
    <w:qFormat/>
    <w:rsid w:val="005630A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rsid w:val="005630A0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character" w:styleId="PageNumber">
    <w:name w:val="page number"/>
    <w:basedOn w:val="DefaultParagraphFont"/>
    <w:uiPriority w:val="99"/>
    <w:rsid w:val="005630A0"/>
    <w:rPr>
      <w:rFonts w:cs="Times New Roman"/>
    </w:rPr>
  </w:style>
  <w:style w:type="paragraph" w:styleId="BodyText">
    <w:name w:val="Body Text"/>
    <w:basedOn w:val="Normal"/>
    <w:link w:val="BodyTextChar"/>
    <w:uiPriority w:val="99"/>
    <w:rsid w:val="005630A0"/>
    <w:pPr>
      <w:jc w:val="center"/>
    </w:pPr>
    <w:rPr>
      <w:b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5630A0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FontStyle65">
    <w:name w:val="Font Style65"/>
    <w:uiPriority w:val="99"/>
    <w:rsid w:val="005630A0"/>
    <w:rPr>
      <w:rFonts w:ascii="Times New Roman" w:hAnsi="Times New Roman"/>
      <w:color w:val="000000"/>
      <w:sz w:val="22"/>
    </w:rPr>
  </w:style>
  <w:style w:type="paragraph" w:customStyle="1" w:styleId="Style17">
    <w:name w:val="Style17"/>
    <w:basedOn w:val="Normal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character" w:customStyle="1" w:styleId="FontStyle67">
    <w:name w:val="Font Style67"/>
    <w:uiPriority w:val="99"/>
    <w:rsid w:val="005630A0"/>
    <w:rPr>
      <w:rFonts w:ascii="Times New Roman" w:hAnsi="Times New Roman"/>
      <w:b/>
      <w:color w:val="000000"/>
      <w:sz w:val="22"/>
    </w:rPr>
  </w:style>
  <w:style w:type="paragraph" w:customStyle="1" w:styleId="Style38">
    <w:name w:val="Style38"/>
    <w:basedOn w:val="Normal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2">
    <w:name w:val="Style2"/>
    <w:basedOn w:val="Normal"/>
    <w:uiPriority w:val="99"/>
    <w:rsid w:val="005630A0"/>
    <w:pPr>
      <w:widowControl w:val="0"/>
      <w:autoSpaceDE w:val="0"/>
      <w:autoSpaceDN w:val="0"/>
      <w:adjustRightInd w:val="0"/>
      <w:jc w:val="center"/>
    </w:pPr>
  </w:style>
  <w:style w:type="paragraph" w:customStyle="1" w:styleId="Style14">
    <w:name w:val="Style14"/>
    <w:basedOn w:val="Normal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27">
    <w:name w:val="Style27"/>
    <w:basedOn w:val="Normal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36">
    <w:name w:val="Style36"/>
    <w:basedOn w:val="Normal"/>
    <w:uiPriority w:val="99"/>
    <w:rsid w:val="005630A0"/>
    <w:pPr>
      <w:widowControl w:val="0"/>
      <w:autoSpaceDE w:val="0"/>
      <w:autoSpaceDN w:val="0"/>
      <w:adjustRightInd w:val="0"/>
      <w:spacing w:line="317" w:lineRule="exact"/>
    </w:pPr>
  </w:style>
  <w:style w:type="paragraph" w:customStyle="1" w:styleId="Style39">
    <w:name w:val="Style39"/>
    <w:basedOn w:val="Normal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56"/>
      <w:jc w:val="both"/>
    </w:pPr>
  </w:style>
  <w:style w:type="paragraph" w:customStyle="1" w:styleId="Style40">
    <w:name w:val="Style40"/>
    <w:basedOn w:val="Normal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hanging="461"/>
    </w:pPr>
  </w:style>
  <w:style w:type="paragraph" w:customStyle="1" w:styleId="Style42">
    <w:name w:val="Style42"/>
    <w:basedOn w:val="Normal"/>
    <w:uiPriority w:val="99"/>
    <w:rsid w:val="005630A0"/>
    <w:pPr>
      <w:widowControl w:val="0"/>
      <w:autoSpaceDE w:val="0"/>
      <w:autoSpaceDN w:val="0"/>
      <w:adjustRightInd w:val="0"/>
      <w:spacing w:line="322" w:lineRule="exact"/>
    </w:pPr>
  </w:style>
  <w:style w:type="paragraph" w:customStyle="1" w:styleId="Style44">
    <w:name w:val="Style44"/>
    <w:basedOn w:val="Normal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45">
    <w:name w:val="Style45"/>
    <w:basedOn w:val="Normal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46">
    <w:name w:val="Style46"/>
    <w:basedOn w:val="Normal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70"/>
      <w:jc w:val="both"/>
    </w:pPr>
  </w:style>
  <w:style w:type="paragraph" w:customStyle="1" w:styleId="Style47">
    <w:name w:val="Style47"/>
    <w:basedOn w:val="Normal"/>
    <w:uiPriority w:val="99"/>
    <w:rsid w:val="005630A0"/>
    <w:pPr>
      <w:widowControl w:val="0"/>
      <w:autoSpaceDE w:val="0"/>
      <w:autoSpaceDN w:val="0"/>
      <w:adjustRightInd w:val="0"/>
      <w:spacing w:line="319" w:lineRule="exact"/>
      <w:ind w:firstLine="451"/>
    </w:pPr>
  </w:style>
  <w:style w:type="character" w:customStyle="1" w:styleId="FontStyle64">
    <w:name w:val="Font Style64"/>
    <w:uiPriority w:val="99"/>
    <w:rsid w:val="005630A0"/>
    <w:rPr>
      <w:rFonts w:ascii="Times New Roman" w:hAnsi="Times New Roman"/>
      <w:i/>
      <w:color w:val="000000"/>
      <w:sz w:val="22"/>
    </w:rPr>
  </w:style>
  <w:style w:type="character" w:customStyle="1" w:styleId="FontStyle66">
    <w:name w:val="Font Style66"/>
    <w:uiPriority w:val="99"/>
    <w:rsid w:val="005630A0"/>
    <w:rPr>
      <w:rFonts w:ascii="Times New Roman" w:hAnsi="Times New Roman"/>
      <w:b/>
      <w:color w:val="000000"/>
      <w:sz w:val="22"/>
    </w:rPr>
  </w:style>
  <w:style w:type="paragraph" w:customStyle="1" w:styleId="Style3">
    <w:name w:val="Style3"/>
    <w:basedOn w:val="Normal"/>
    <w:uiPriority w:val="99"/>
    <w:rsid w:val="005630A0"/>
    <w:pPr>
      <w:widowControl w:val="0"/>
      <w:autoSpaceDE w:val="0"/>
      <w:autoSpaceDN w:val="0"/>
      <w:adjustRightInd w:val="0"/>
      <w:spacing w:line="418" w:lineRule="exact"/>
      <w:jc w:val="center"/>
    </w:pPr>
    <w:rPr>
      <w:rFonts w:eastAsia="Calibri"/>
    </w:rPr>
  </w:style>
  <w:style w:type="paragraph" w:customStyle="1" w:styleId="Style16">
    <w:name w:val="Style16"/>
    <w:basedOn w:val="Normal"/>
    <w:uiPriority w:val="99"/>
    <w:rsid w:val="005630A0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Normal"/>
    <w:uiPriority w:val="99"/>
    <w:rsid w:val="005630A0"/>
    <w:pPr>
      <w:widowControl w:val="0"/>
      <w:autoSpaceDE w:val="0"/>
      <w:autoSpaceDN w:val="0"/>
      <w:adjustRightInd w:val="0"/>
      <w:spacing w:line="320" w:lineRule="exact"/>
      <w:ind w:firstLine="461"/>
      <w:jc w:val="both"/>
    </w:pPr>
    <w:rPr>
      <w:rFonts w:eastAsia="Calibri"/>
    </w:rPr>
  </w:style>
  <w:style w:type="paragraph" w:customStyle="1" w:styleId="Style34">
    <w:name w:val="Style34"/>
    <w:basedOn w:val="Normal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70"/>
      <w:jc w:val="both"/>
    </w:pPr>
  </w:style>
  <w:style w:type="paragraph" w:customStyle="1" w:styleId="Style41">
    <w:name w:val="Style41"/>
    <w:basedOn w:val="Normal"/>
    <w:uiPriority w:val="99"/>
    <w:rsid w:val="005630A0"/>
    <w:pPr>
      <w:widowControl w:val="0"/>
      <w:autoSpaceDE w:val="0"/>
      <w:autoSpaceDN w:val="0"/>
      <w:adjustRightInd w:val="0"/>
      <w:spacing w:line="320" w:lineRule="exact"/>
      <w:ind w:firstLine="547"/>
      <w:jc w:val="both"/>
    </w:pPr>
  </w:style>
  <w:style w:type="paragraph" w:customStyle="1" w:styleId="Style43">
    <w:name w:val="Style43"/>
    <w:basedOn w:val="Normal"/>
    <w:uiPriority w:val="99"/>
    <w:rsid w:val="005630A0"/>
    <w:pPr>
      <w:widowControl w:val="0"/>
      <w:autoSpaceDE w:val="0"/>
      <w:autoSpaceDN w:val="0"/>
      <w:adjustRightInd w:val="0"/>
      <w:spacing w:line="324" w:lineRule="exact"/>
      <w:ind w:firstLine="542"/>
      <w:jc w:val="both"/>
    </w:pPr>
  </w:style>
  <w:style w:type="paragraph" w:customStyle="1" w:styleId="Style31">
    <w:name w:val="Style31"/>
    <w:basedOn w:val="Normal"/>
    <w:uiPriority w:val="99"/>
    <w:rsid w:val="005630A0"/>
    <w:pPr>
      <w:widowControl w:val="0"/>
      <w:autoSpaceDE w:val="0"/>
      <w:autoSpaceDN w:val="0"/>
      <w:adjustRightInd w:val="0"/>
      <w:spacing w:line="638" w:lineRule="exact"/>
    </w:pPr>
  </w:style>
  <w:style w:type="paragraph" w:customStyle="1" w:styleId="Style49">
    <w:name w:val="Style49"/>
    <w:basedOn w:val="Normal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51"/>
      <w:jc w:val="both"/>
    </w:pPr>
  </w:style>
  <w:style w:type="paragraph" w:customStyle="1" w:styleId="Style52">
    <w:name w:val="Style52"/>
    <w:basedOn w:val="Normal"/>
    <w:uiPriority w:val="99"/>
    <w:rsid w:val="005630A0"/>
    <w:pPr>
      <w:widowControl w:val="0"/>
      <w:autoSpaceDE w:val="0"/>
      <w:autoSpaceDN w:val="0"/>
      <w:adjustRightInd w:val="0"/>
      <w:spacing w:line="320" w:lineRule="exact"/>
      <w:ind w:firstLine="571"/>
      <w:jc w:val="both"/>
    </w:pPr>
  </w:style>
  <w:style w:type="paragraph" w:customStyle="1" w:styleId="Style13">
    <w:name w:val="Style13"/>
    <w:basedOn w:val="Normal"/>
    <w:uiPriority w:val="99"/>
    <w:rsid w:val="005630A0"/>
    <w:pPr>
      <w:widowControl w:val="0"/>
      <w:autoSpaceDE w:val="0"/>
      <w:autoSpaceDN w:val="0"/>
      <w:adjustRightInd w:val="0"/>
      <w:spacing w:line="317" w:lineRule="exact"/>
      <w:jc w:val="both"/>
    </w:pPr>
  </w:style>
  <w:style w:type="paragraph" w:customStyle="1" w:styleId="msonormalcxspmiddle">
    <w:name w:val="msonormalcxspmiddle"/>
    <w:basedOn w:val="Normal"/>
    <w:uiPriority w:val="99"/>
    <w:rsid w:val="005630A0"/>
    <w:pPr>
      <w:spacing w:before="100" w:beforeAutospacing="1" w:after="100" w:afterAutospacing="1"/>
    </w:pPr>
  </w:style>
  <w:style w:type="paragraph" w:styleId="FootnoteText">
    <w:name w:val="footnote text"/>
    <w:aliases w:val="Текст сноски Знак Знак Знак Знак"/>
    <w:basedOn w:val="Normal"/>
    <w:link w:val="FootnoteTextChar"/>
    <w:uiPriority w:val="99"/>
    <w:semiHidden/>
    <w:rsid w:val="005630A0"/>
    <w:rPr>
      <w:sz w:val="20"/>
      <w:szCs w:val="20"/>
    </w:rPr>
  </w:style>
  <w:style w:type="character" w:customStyle="1" w:styleId="FootnoteTextChar">
    <w:name w:val="Footnote Text Char"/>
    <w:aliases w:val="Текст сноски Знак Знак Знак Знак Char"/>
    <w:basedOn w:val="DefaultParagraphFont"/>
    <w:link w:val="FootnoteText"/>
    <w:uiPriority w:val="99"/>
    <w:semiHidden/>
    <w:locked/>
    <w:rsid w:val="005630A0"/>
    <w:rPr>
      <w:rFonts w:ascii="Times New Roman" w:hAnsi="Times New Roman" w:cs="Times New Roman"/>
      <w:sz w:val="20"/>
      <w:szCs w:val="20"/>
      <w:lang w:eastAsia="ru-RU"/>
    </w:rPr>
  </w:style>
  <w:style w:type="paragraph" w:styleId="BodyText3">
    <w:name w:val="Body Text 3"/>
    <w:basedOn w:val="Normal"/>
    <w:link w:val="BodyText3Char"/>
    <w:uiPriority w:val="99"/>
    <w:rsid w:val="005630A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5630A0"/>
    <w:rPr>
      <w:rFonts w:ascii="Times New Roman" w:hAnsi="Times New Roman" w:cs="Times New Roman"/>
      <w:sz w:val="16"/>
      <w:szCs w:val="16"/>
      <w:lang w:eastAsia="ru-RU"/>
    </w:rPr>
  </w:style>
  <w:style w:type="paragraph" w:styleId="BodyText2">
    <w:name w:val="Body Text 2"/>
    <w:basedOn w:val="Normal"/>
    <w:link w:val="BodyText2Char"/>
    <w:uiPriority w:val="99"/>
    <w:rsid w:val="005630A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Normal"/>
    <w:uiPriority w:val="99"/>
    <w:rsid w:val="005630A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odyTextIndent">
    <w:name w:val="Body Text Indent"/>
    <w:basedOn w:val="Normal"/>
    <w:link w:val="BodyTextIndentChar"/>
    <w:uiPriority w:val="99"/>
    <w:rsid w:val="005630A0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character" w:styleId="Emphasis">
    <w:name w:val="Emphasis"/>
    <w:basedOn w:val="DefaultParagraphFont"/>
    <w:uiPriority w:val="99"/>
    <w:qFormat/>
    <w:rsid w:val="005630A0"/>
    <w:rPr>
      <w:rFonts w:cs="Times New Roman"/>
      <w:i/>
    </w:rPr>
  </w:style>
  <w:style w:type="character" w:customStyle="1" w:styleId="2">
    <w:name w:val="Знак Знак2"/>
    <w:uiPriority w:val="99"/>
    <w:semiHidden/>
    <w:locked/>
    <w:rsid w:val="005630A0"/>
    <w:rPr>
      <w:lang w:val="ru-RU" w:eastAsia="ru-RU"/>
    </w:rPr>
  </w:style>
  <w:style w:type="character" w:customStyle="1" w:styleId="10">
    <w:name w:val="Знак Знак1"/>
    <w:uiPriority w:val="99"/>
    <w:semiHidden/>
    <w:locked/>
    <w:rsid w:val="005630A0"/>
    <w:rPr>
      <w:sz w:val="16"/>
      <w:lang w:val="ru-RU" w:eastAsia="ru-RU"/>
    </w:rPr>
  </w:style>
  <w:style w:type="paragraph" w:styleId="Footer">
    <w:name w:val="footer"/>
    <w:basedOn w:val="Normal"/>
    <w:link w:val="FooterChar"/>
    <w:uiPriority w:val="99"/>
    <w:rsid w:val="005630A0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paragraph" w:styleId="HTMLPreformatted">
    <w:name w:val="HTML Preformatted"/>
    <w:basedOn w:val="Normal"/>
    <w:link w:val="HTMLPreformattedChar"/>
    <w:uiPriority w:val="99"/>
    <w:rsid w:val="005630A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5630A0"/>
    <w:rPr>
      <w:rFonts w:ascii="Courier New" w:hAnsi="Courier New" w:cs="Courier New"/>
      <w:sz w:val="20"/>
      <w:szCs w:val="20"/>
      <w:lang w:eastAsia="ru-RU"/>
    </w:rPr>
  </w:style>
  <w:style w:type="paragraph" w:styleId="Subtitle">
    <w:name w:val="Subtitle"/>
    <w:basedOn w:val="NormalIndent"/>
    <w:next w:val="Normal"/>
    <w:link w:val="SubtitleChar"/>
    <w:uiPriority w:val="99"/>
    <w:qFormat/>
    <w:rsid w:val="005630A0"/>
    <w:pPr>
      <w:spacing w:line="360" w:lineRule="auto"/>
      <w:ind w:left="0"/>
      <w:jc w:val="center"/>
    </w:pPr>
    <w:rPr>
      <w:rFonts w:cs="Arial"/>
      <w:sz w:val="28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630A0"/>
    <w:rPr>
      <w:rFonts w:ascii="Times New Roman" w:hAnsi="Times New Roman" w:cs="Arial"/>
      <w:sz w:val="24"/>
      <w:szCs w:val="24"/>
      <w:lang w:eastAsia="ru-RU"/>
    </w:rPr>
  </w:style>
  <w:style w:type="paragraph" w:styleId="NormalIndent">
    <w:name w:val="Normal Indent"/>
    <w:basedOn w:val="Normal"/>
    <w:uiPriority w:val="99"/>
    <w:rsid w:val="005630A0"/>
    <w:pPr>
      <w:ind w:left="708"/>
    </w:pPr>
  </w:style>
  <w:style w:type="paragraph" w:styleId="BodyTextIndent2">
    <w:name w:val="Body Text Indent 2"/>
    <w:basedOn w:val="Normal"/>
    <w:link w:val="BodyTextIndent2Char"/>
    <w:uiPriority w:val="99"/>
    <w:rsid w:val="005630A0"/>
    <w:pPr>
      <w:spacing w:after="120" w:line="480" w:lineRule="auto"/>
      <w:ind w:left="283"/>
    </w:pPr>
    <w:rPr>
      <w:rFonts w:eastAsia="Calibri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5630A0"/>
    <w:rPr>
      <w:rFonts w:ascii="Times New Roman" w:hAnsi="Times New Roman" w:cs="Times New Roman"/>
      <w:sz w:val="24"/>
      <w:szCs w:val="24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5630A0"/>
    <w:pPr>
      <w:spacing w:after="120"/>
      <w:ind w:left="283"/>
    </w:pPr>
    <w:rPr>
      <w:rFonts w:eastAsia="Calibr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5630A0"/>
    <w:rPr>
      <w:rFonts w:ascii="Times New Roman" w:hAnsi="Times New Roman" w:cs="Times New Roman"/>
      <w:sz w:val="16"/>
      <w:szCs w:val="16"/>
      <w:lang w:eastAsia="ru-RU"/>
    </w:rPr>
  </w:style>
  <w:style w:type="paragraph" w:customStyle="1" w:styleId="consplusnormal">
    <w:name w:val="consplusnormal"/>
    <w:basedOn w:val="Normal"/>
    <w:uiPriority w:val="99"/>
    <w:rsid w:val="005630A0"/>
    <w:pPr>
      <w:spacing w:before="100" w:beforeAutospacing="1" w:after="100" w:afterAutospacing="1"/>
    </w:pPr>
  </w:style>
  <w:style w:type="paragraph" w:styleId="Title">
    <w:name w:val="Title"/>
    <w:basedOn w:val="Normal"/>
    <w:link w:val="TitleChar"/>
    <w:uiPriority w:val="99"/>
    <w:qFormat/>
    <w:rsid w:val="005630A0"/>
    <w:pPr>
      <w:ind w:firstLine="900"/>
      <w:jc w:val="center"/>
    </w:pPr>
    <w:rPr>
      <w:b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5630A0"/>
    <w:rPr>
      <w:rFonts w:ascii="Times New Roman" w:hAnsi="Times New Roman" w:cs="Times New Roman"/>
      <w:b/>
      <w:sz w:val="28"/>
      <w:szCs w:val="28"/>
      <w:lang w:eastAsia="ru-RU"/>
    </w:rPr>
  </w:style>
  <w:style w:type="paragraph" w:styleId="BalloonText">
    <w:name w:val="Balloon Text"/>
    <w:basedOn w:val="Normal"/>
    <w:link w:val="BalloonTextChar"/>
    <w:uiPriority w:val="99"/>
    <w:rsid w:val="005630A0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5630A0"/>
    <w:rPr>
      <w:rFonts w:ascii="Tahoma" w:hAnsi="Tahoma" w:cs="Times New Roman"/>
      <w:sz w:val="16"/>
      <w:szCs w:val="16"/>
      <w:lang w:eastAsia="ru-RU"/>
    </w:rPr>
  </w:style>
  <w:style w:type="character" w:customStyle="1" w:styleId="text1">
    <w:name w:val="text1"/>
    <w:uiPriority w:val="99"/>
    <w:rsid w:val="005630A0"/>
    <w:rPr>
      <w:rFonts w:ascii="Verdana" w:hAnsi="Verdana"/>
      <w:sz w:val="20"/>
    </w:rPr>
  </w:style>
  <w:style w:type="paragraph" w:customStyle="1" w:styleId="a0">
    <w:name w:val="Знак Знак Знак Знак Знак Знак Знак"/>
    <w:basedOn w:val="Normal"/>
    <w:uiPriority w:val="99"/>
    <w:rsid w:val="005630A0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msonormalcxspmiddlecxsplast">
    <w:name w:val="msonormalcxspmiddlecxsplast"/>
    <w:basedOn w:val="Normal"/>
    <w:uiPriority w:val="99"/>
    <w:rsid w:val="005630A0"/>
    <w:pPr>
      <w:spacing w:before="100" w:beforeAutospacing="1" w:after="100" w:afterAutospacing="1"/>
    </w:pPr>
  </w:style>
  <w:style w:type="paragraph" w:customStyle="1" w:styleId="ConsPlusNormal0">
    <w:name w:val="ConsPlusNormal"/>
    <w:uiPriority w:val="99"/>
    <w:rsid w:val="005630A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a1">
    <w:name w:val="Знак"/>
    <w:basedOn w:val="Normal"/>
    <w:uiPriority w:val="99"/>
    <w:rsid w:val="005630A0"/>
    <w:pPr>
      <w:tabs>
        <w:tab w:val="num" w:pos="360"/>
      </w:tabs>
      <w:spacing w:after="160" w:line="240" w:lineRule="exact"/>
      <w:ind w:left="360" w:hanging="360"/>
    </w:pPr>
    <w:rPr>
      <w:i/>
      <w:lang w:val="en-US" w:eastAsia="en-US"/>
    </w:rPr>
  </w:style>
  <w:style w:type="paragraph" w:customStyle="1" w:styleId="Style24">
    <w:name w:val="Style24"/>
    <w:basedOn w:val="Normal"/>
    <w:uiPriority w:val="99"/>
    <w:rsid w:val="005630A0"/>
    <w:pPr>
      <w:widowControl w:val="0"/>
      <w:autoSpaceDE w:val="0"/>
      <w:autoSpaceDN w:val="0"/>
      <w:adjustRightInd w:val="0"/>
    </w:pPr>
  </w:style>
  <w:style w:type="paragraph" w:customStyle="1" w:styleId="Style7">
    <w:name w:val="Style7"/>
    <w:basedOn w:val="Normal"/>
    <w:uiPriority w:val="99"/>
    <w:rsid w:val="005630A0"/>
    <w:pPr>
      <w:widowControl w:val="0"/>
      <w:autoSpaceDE w:val="0"/>
      <w:autoSpaceDN w:val="0"/>
      <w:adjustRightInd w:val="0"/>
      <w:spacing w:line="322" w:lineRule="exact"/>
      <w:ind w:firstLine="437"/>
      <w:jc w:val="both"/>
    </w:pPr>
  </w:style>
  <w:style w:type="character" w:customStyle="1" w:styleId="FontStyle63">
    <w:name w:val="Font Style63"/>
    <w:uiPriority w:val="99"/>
    <w:rsid w:val="005630A0"/>
    <w:rPr>
      <w:rFonts w:ascii="Times New Roman" w:hAnsi="Times New Roman"/>
      <w:sz w:val="22"/>
    </w:rPr>
  </w:style>
  <w:style w:type="paragraph" w:customStyle="1" w:styleId="11">
    <w:name w:val="Без интервала1"/>
    <w:uiPriority w:val="99"/>
    <w:rsid w:val="005630A0"/>
    <w:rPr>
      <w:lang w:eastAsia="en-US"/>
    </w:rPr>
  </w:style>
  <w:style w:type="paragraph" w:customStyle="1" w:styleId="NoSpacing1">
    <w:name w:val="No Spacing1"/>
    <w:uiPriority w:val="99"/>
    <w:rsid w:val="005630A0"/>
    <w:rPr>
      <w:rFonts w:eastAsia="Times New Roman"/>
      <w:lang w:eastAsia="en-US"/>
    </w:rPr>
  </w:style>
  <w:style w:type="paragraph" w:styleId="DocumentMap">
    <w:name w:val="Document Map"/>
    <w:basedOn w:val="Normal"/>
    <w:link w:val="DocumentMapChar"/>
    <w:uiPriority w:val="99"/>
    <w:semiHidden/>
    <w:rsid w:val="005630A0"/>
    <w:pPr>
      <w:shd w:val="clear" w:color="auto" w:fill="000080"/>
      <w:spacing w:after="200" w:line="276" w:lineRule="auto"/>
    </w:pPr>
    <w:rPr>
      <w:rFonts w:ascii="Tahoma" w:eastAsia="Calibri" w:hAnsi="Tahoma" w:cs="Tahoma"/>
      <w:sz w:val="20"/>
      <w:szCs w:val="20"/>
      <w:lang w:eastAsia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5630A0"/>
    <w:rPr>
      <w:rFonts w:ascii="Tahoma" w:hAnsi="Tahoma" w:cs="Tahoma"/>
      <w:sz w:val="20"/>
      <w:szCs w:val="20"/>
      <w:shd w:val="clear" w:color="auto" w:fill="000080"/>
    </w:rPr>
  </w:style>
  <w:style w:type="paragraph" w:customStyle="1" w:styleId="20">
    <w:name w:val="Абзац списка2"/>
    <w:basedOn w:val="Normal"/>
    <w:uiPriority w:val="99"/>
    <w:rsid w:val="005630A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22">
    <w:name w:val="Без интервала2"/>
    <w:uiPriority w:val="99"/>
    <w:rsid w:val="005630A0"/>
    <w:rPr>
      <w:rFonts w:eastAsia="Times New Roman"/>
      <w:lang w:eastAsia="en-US"/>
    </w:rPr>
  </w:style>
  <w:style w:type="paragraph" w:customStyle="1" w:styleId="12">
    <w:name w:val="Цитата1"/>
    <w:basedOn w:val="Normal"/>
    <w:uiPriority w:val="99"/>
    <w:rsid w:val="005630A0"/>
    <w:pPr>
      <w:ind w:left="-851" w:right="-1192" w:firstLine="851"/>
      <w:jc w:val="center"/>
    </w:pPr>
    <w:rPr>
      <w:b/>
      <w:sz w:val="28"/>
      <w:szCs w:val="20"/>
    </w:rPr>
  </w:style>
  <w:style w:type="paragraph" w:customStyle="1" w:styleId="Standard">
    <w:name w:val="Standard"/>
    <w:uiPriority w:val="99"/>
    <w:rsid w:val="005630A0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customStyle="1" w:styleId="TableContents">
    <w:name w:val="Table Contents"/>
    <w:basedOn w:val="Standard"/>
    <w:uiPriority w:val="99"/>
    <w:rsid w:val="005630A0"/>
    <w:pPr>
      <w:suppressLineNumbers/>
    </w:pPr>
  </w:style>
  <w:style w:type="character" w:customStyle="1" w:styleId="15">
    <w:name w:val="Знак Знак15"/>
    <w:basedOn w:val="DefaultParagraphFont"/>
    <w:uiPriority w:val="99"/>
    <w:locked/>
    <w:rsid w:val="005630A0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">
    <w:name w:val="Знак Знак14"/>
    <w:basedOn w:val="DefaultParagraphFont"/>
    <w:uiPriority w:val="99"/>
    <w:locked/>
    <w:rsid w:val="005630A0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">
    <w:name w:val="Знак Знак13"/>
    <w:basedOn w:val="DefaultParagraphFont"/>
    <w:uiPriority w:val="99"/>
    <w:locked/>
    <w:rsid w:val="005630A0"/>
    <w:rPr>
      <w:rFonts w:ascii="Times New Roman" w:hAnsi="Times New Roman" w:cs="Times New Roman"/>
      <w:b/>
      <w:sz w:val="20"/>
      <w:szCs w:val="20"/>
      <w:lang w:eastAsia="ru-RU"/>
    </w:rPr>
  </w:style>
  <w:style w:type="paragraph" w:styleId="CommentText">
    <w:name w:val="annotation text"/>
    <w:basedOn w:val="Normal"/>
    <w:link w:val="CommentTextChar"/>
    <w:uiPriority w:val="99"/>
    <w:semiHidden/>
    <w:rsid w:val="005630A0"/>
    <w:pPr>
      <w:spacing w:after="200"/>
    </w:pPr>
    <w:rPr>
      <w:rFonts w:eastAsia="Calibr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5630A0"/>
    <w:rPr>
      <w:rFonts w:ascii="Times New Roman" w:hAnsi="Times New Roman" w:cs="Times New Roman"/>
      <w:sz w:val="20"/>
      <w:szCs w:val="20"/>
    </w:rPr>
  </w:style>
  <w:style w:type="paragraph" w:customStyle="1" w:styleId="23">
    <w:name w:val="Стиль2"/>
    <w:basedOn w:val="Normal"/>
    <w:uiPriority w:val="99"/>
    <w:rsid w:val="005630A0"/>
    <w:pPr>
      <w:tabs>
        <w:tab w:val="num" w:pos="537"/>
        <w:tab w:val="num" w:pos="1080"/>
      </w:tabs>
      <w:spacing w:line="360" w:lineRule="auto"/>
      <w:ind w:left="1080" w:hanging="371"/>
    </w:pPr>
  </w:style>
  <w:style w:type="paragraph" w:customStyle="1" w:styleId="ListParagraph1">
    <w:name w:val="List Paragraph1"/>
    <w:basedOn w:val="Normal"/>
    <w:uiPriority w:val="99"/>
    <w:rsid w:val="005630A0"/>
    <w:pPr>
      <w:spacing w:after="200"/>
      <w:ind w:left="720"/>
    </w:pPr>
    <w:rPr>
      <w:rFonts w:eastAsia="Calibri"/>
      <w:sz w:val="28"/>
      <w:szCs w:val="28"/>
      <w:lang w:eastAsia="en-US"/>
    </w:rPr>
  </w:style>
  <w:style w:type="character" w:customStyle="1" w:styleId="FontStyle207">
    <w:name w:val="Font Style207"/>
    <w:basedOn w:val="DefaultParagraphFont"/>
    <w:uiPriority w:val="99"/>
    <w:rsid w:val="005630A0"/>
    <w:rPr>
      <w:rFonts w:ascii="Century Schoolbook" w:hAnsi="Century Schoolbook" w:cs="Century Schoolbook"/>
      <w:sz w:val="18"/>
      <w:szCs w:val="18"/>
    </w:rPr>
  </w:style>
  <w:style w:type="character" w:customStyle="1" w:styleId="FontStyle244">
    <w:name w:val="Font Style244"/>
    <w:basedOn w:val="DefaultParagraphFont"/>
    <w:uiPriority w:val="99"/>
    <w:rsid w:val="005630A0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basedOn w:val="DefaultParagraphFont"/>
    <w:uiPriority w:val="99"/>
    <w:rsid w:val="005630A0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basedOn w:val="DefaultParagraphFont"/>
    <w:uiPriority w:val="99"/>
    <w:rsid w:val="005630A0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basedOn w:val="DefaultParagraphFont"/>
    <w:uiPriority w:val="99"/>
    <w:rsid w:val="005630A0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basedOn w:val="DefaultParagraphFont"/>
    <w:uiPriority w:val="99"/>
    <w:rsid w:val="005630A0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Normal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25">
    <w:name w:val="Style25"/>
    <w:basedOn w:val="Normal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28">
    <w:name w:val="Style28"/>
    <w:basedOn w:val="Normal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1">
    <w:name w:val="Style61"/>
    <w:basedOn w:val="Normal"/>
    <w:uiPriority w:val="99"/>
    <w:rsid w:val="005630A0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67">
    <w:name w:val="Style67"/>
    <w:basedOn w:val="Normal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72">
    <w:name w:val="Style72"/>
    <w:basedOn w:val="Normal"/>
    <w:uiPriority w:val="99"/>
    <w:rsid w:val="005630A0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1">
    <w:name w:val="Font Style251"/>
    <w:basedOn w:val="DefaultParagraphFont"/>
    <w:uiPriority w:val="99"/>
    <w:rsid w:val="005630A0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basedOn w:val="DefaultParagraphFont"/>
    <w:uiPriority w:val="99"/>
    <w:rsid w:val="005630A0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basedOn w:val="DefaultParagraphFont"/>
    <w:uiPriority w:val="99"/>
    <w:rsid w:val="005630A0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basedOn w:val="DefaultParagraphFont"/>
    <w:uiPriority w:val="99"/>
    <w:rsid w:val="005630A0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Normal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1">
    <w:name w:val="Style91"/>
    <w:basedOn w:val="Normal"/>
    <w:uiPriority w:val="99"/>
    <w:rsid w:val="005630A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5">
    <w:name w:val="Style95"/>
    <w:basedOn w:val="Normal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34">
    <w:name w:val="Font Style234"/>
    <w:basedOn w:val="DefaultParagraphFont"/>
    <w:uiPriority w:val="99"/>
    <w:rsid w:val="005630A0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basedOn w:val="DefaultParagraphFont"/>
    <w:uiPriority w:val="99"/>
    <w:rsid w:val="005630A0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basedOn w:val="DefaultParagraphFont"/>
    <w:uiPriority w:val="99"/>
    <w:rsid w:val="005630A0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Normal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5">
    <w:name w:val="Style135"/>
    <w:basedOn w:val="Normal"/>
    <w:uiPriority w:val="99"/>
    <w:rsid w:val="005630A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139">
    <w:name w:val="Style139"/>
    <w:basedOn w:val="Normal"/>
    <w:uiPriority w:val="99"/>
    <w:rsid w:val="005630A0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6">
    <w:name w:val="Font Style256"/>
    <w:basedOn w:val="DefaultParagraphFont"/>
    <w:uiPriority w:val="99"/>
    <w:rsid w:val="005630A0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basedOn w:val="DefaultParagraphFont"/>
    <w:uiPriority w:val="99"/>
    <w:rsid w:val="005630A0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Normal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">
    <w:name w:val="Style11"/>
    <w:basedOn w:val="Normal"/>
    <w:uiPriority w:val="99"/>
    <w:rsid w:val="005630A0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paragraph" w:customStyle="1" w:styleId="Style94">
    <w:name w:val="Style94"/>
    <w:basedOn w:val="Normal"/>
    <w:uiPriority w:val="99"/>
    <w:rsid w:val="005630A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character" w:customStyle="1" w:styleId="FontStyle227">
    <w:name w:val="Font Style227"/>
    <w:basedOn w:val="DefaultParagraphFont"/>
    <w:uiPriority w:val="99"/>
    <w:rsid w:val="005630A0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99">
    <w:name w:val="Style99"/>
    <w:basedOn w:val="Normal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7">
    <w:name w:val="Style117"/>
    <w:basedOn w:val="Normal"/>
    <w:uiPriority w:val="99"/>
    <w:rsid w:val="005630A0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character" w:customStyle="1" w:styleId="FontStyle267">
    <w:name w:val="Font Style267"/>
    <w:basedOn w:val="DefaultParagraphFont"/>
    <w:uiPriority w:val="99"/>
    <w:rsid w:val="005630A0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basedOn w:val="DefaultParagraphFont"/>
    <w:uiPriority w:val="99"/>
    <w:rsid w:val="005630A0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basedOn w:val="DefaultParagraphFont"/>
    <w:uiPriority w:val="99"/>
    <w:rsid w:val="005630A0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basedOn w:val="DefaultParagraphFont"/>
    <w:uiPriority w:val="99"/>
    <w:rsid w:val="005630A0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Normal"/>
    <w:uiPriority w:val="99"/>
    <w:rsid w:val="005630A0"/>
    <w:pPr>
      <w:widowControl w:val="0"/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</w:rPr>
  </w:style>
  <w:style w:type="character" w:customStyle="1" w:styleId="FontStyle290">
    <w:name w:val="Font Style290"/>
    <w:basedOn w:val="DefaultParagraphFont"/>
    <w:uiPriority w:val="99"/>
    <w:rsid w:val="005630A0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189">
    <w:name w:val="Style189"/>
    <w:basedOn w:val="Normal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69">
    <w:name w:val="Font Style269"/>
    <w:basedOn w:val="DefaultParagraphFont"/>
    <w:uiPriority w:val="99"/>
    <w:rsid w:val="005630A0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basedOn w:val="DefaultParagraphFont"/>
    <w:uiPriority w:val="99"/>
    <w:rsid w:val="005630A0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10">
    <w:name w:val="Font Style210"/>
    <w:basedOn w:val="DefaultParagraphFont"/>
    <w:uiPriority w:val="99"/>
    <w:rsid w:val="005630A0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28">
    <w:name w:val="Style128"/>
    <w:basedOn w:val="Normal"/>
    <w:uiPriority w:val="99"/>
    <w:rsid w:val="005630A0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02">
    <w:name w:val="Style102"/>
    <w:basedOn w:val="Normal"/>
    <w:uiPriority w:val="99"/>
    <w:rsid w:val="005630A0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hAnsi="Tahoma" w:cs="Tahoma"/>
    </w:rPr>
  </w:style>
  <w:style w:type="character" w:customStyle="1" w:styleId="FontStyle209">
    <w:name w:val="Font Style209"/>
    <w:basedOn w:val="DefaultParagraphFont"/>
    <w:uiPriority w:val="99"/>
    <w:rsid w:val="005630A0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49">
    <w:name w:val="Font Style249"/>
    <w:basedOn w:val="DefaultParagraphFont"/>
    <w:uiPriority w:val="99"/>
    <w:rsid w:val="005630A0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basedOn w:val="DefaultParagraphFont"/>
    <w:uiPriority w:val="99"/>
    <w:rsid w:val="005630A0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Normal"/>
    <w:uiPriority w:val="99"/>
    <w:rsid w:val="005630A0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hAnsi="Tahoma" w:cs="Tahoma"/>
    </w:rPr>
  </w:style>
  <w:style w:type="character" w:customStyle="1" w:styleId="FontStyle264">
    <w:name w:val="Font Style264"/>
    <w:basedOn w:val="DefaultParagraphFont"/>
    <w:uiPriority w:val="99"/>
    <w:rsid w:val="005630A0"/>
    <w:rPr>
      <w:rFonts w:ascii="Franklin Gothic Medium" w:hAnsi="Franklin Gothic Medium" w:cs="Franklin Gothic Medium"/>
      <w:sz w:val="24"/>
      <w:szCs w:val="24"/>
    </w:rPr>
  </w:style>
  <w:style w:type="paragraph" w:customStyle="1" w:styleId="Style66">
    <w:name w:val="Style66"/>
    <w:basedOn w:val="Normal"/>
    <w:uiPriority w:val="99"/>
    <w:rsid w:val="005630A0"/>
    <w:pPr>
      <w:widowControl w:val="0"/>
      <w:autoSpaceDE w:val="0"/>
      <w:autoSpaceDN w:val="0"/>
      <w:adjustRightInd w:val="0"/>
      <w:spacing w:line="240" w:lineRule="exact"/>
    </w:pPr>
    <w:rPr>
      <w:rFonts w:ascii="Tahoma" w:hAnsi="Tahoma" w:cs="Tahoma"/>
    </w:rPr>
  </w:style>
  <w:style w:type="paragraph" w:customStyle="1" w:styleId="Style164">
    <w:name w:val="Style164"/>
    <w:basedOn w:val="Normal"/>
    <w:uiPriority w:val="99"/>
    <w:rsid w:val="005630A0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89">
    <w:name w:val="Style89"/>
    <w:basedOn w:val="Normal"/>
    <w:uiPriority w:val="99"/>
    <w:rsid w:val="005630A0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hAnsi="Tahoma" w:cs="Tahoma"/>
    </w:rPr>
  </w:style>
  <w:style w:type="paragraph" w:customStyle="1" w:styleId="Style142">
    <w:name w:val="Style142"/>
    <w:basedOn w:val="Normal"/>
    <w:uiPriority w:val="99"/>
    <w:rsid w:val="005630A0"/>
    <w:pPr>
      <w:widowControl w:val="0"/>
      <w:autoSpaceDE w:val="0"/>
      <w:autoSpaceDN w:val="0"/>
      <w:adjustRightInd w:val="0"/>
      <w:spacing w:line="192" w:lineRule="exact"/>
      <w:ind w:firstLine="7277"/>
    </w:pPr>
    <w:rPr>
      <w:rFonts w:ascii="Tahoma" w:hAnsi="Tahoma" w:cs="Tahoma"/>
    </w:rPr>
  </w:style>
  <w:style w:type="paragraph" w:customStyle="1" w:styleId="Style145">
    <w:name w:val="Style145"/>
    <w:basedOn w:val="Normal"/>
    <w:uiPriority w:val="99"/>
    <w:rsid w:val="005630A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46">
    <w:name w:val="Style146"/>
    <w:basedOn w:val="Normal"/>
    <w:uiPriority w:val="99"/>
    <w:rsid w:val="005630A0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147">
    <w:name w:val="Style147"/>
    <w:basedOn w:val="Normal"/>
    <w:uiPriority w:val="99"/>
    <w:rsid w:val="005630A0"/>
    <w:pPr>
      <w:widowControl w:val="0"/>
      <w:autoSpaceDE w:val="0"/>
      <w:autoSpaceDN w:val="0"/>
      <w:adjustRightInd w:val="0"/>
      <w:spacing w:line="265" w:lineRule="exact"/>
      <w:ind w:firstLine="250"/>
      <w:jc w:val="both"/>
    </w:pPr>
    <w:rPr>
      <w:rFonts w:ascii="Tahoma" w:hAnsi="Tahoma" w:cs="Tahoma"/>
    </w:rPr>
  </w:style>
  <w:style w:type="paragraph" w:customStyle="1" w:styleId="Style173">
    <w:name w:val="Style173"/>
    <w:basedOn w:val="Normal"/>
    <w:uiPriority w:val="99"/>
    <w:rsid w:val="005630A0"/>
    <w:pPr>
      <w:widowControl w:val="0"/>
      <w:autoSpaceDE w:val="0"/>
      <w:autoSpaceDN w:val="0"/>
      <w:adjustRightInd w:val="0"/>
      <w:spacing w:line="230" w:lineRule="exact"/>
      <w:ind w:hanging="144"/>
      <w:jc w:val="both"/>
    </w:pPr>
    <w:rPr>
      <w:rFonts w:ascii="Tahoma" w:hAnsi="Tahoma" w:cs="Tahoma"/>
    </w:rPr>
  </w:style>
  <w:style w:type="character" w:customStyle="1" w:styleId="FontStyle271">
    <w:name w:val="Font Style271"/>
    <w:basedOn w:val="DefaultParagraphFont"/>
    <w:uiPriority w:val="99"/>
    <w:rsid w:val="005630A0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basedOn w:val="DefaultParagraphFont"/>
    <w:uiPriority w:val="99"/>
    <w:rsid w:val="005630A0"/>
    <w:rPr>
      <w:rFonts w:ascii="Century Schoolbook" w:hAnsi="Century Schoolbook" w:cs="Century Schoolbook"/>
      <w:sz w:val="20"/>
      <w:szCs w:val="20"/>
    </w:rPr>
  </w:style>
  <w:style w:type="paragraph" w:customStyle="1" w:styleId="a2">
    <w:name w:val="Знак Знак Знак Знак"/>
    <w:basedOn w:val="Normal"/>
    <w:uiPriority w:val="99"/>
    <w:rsid w:val="005630A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NoSpacing">
    <w:name w:val="No Spacing"/>
    <w:link w:val="NoSpacingChar"/>
    <w:uiPriority w:val="99"/>
    <w:qFormat/>
    <w:rsid w:val="005630A0"/>
    <w:pPr>
      <w:spacing w:after="200" w:line="276" w:lineRule="auto"/>
    </w:pPr>
    <w:rPr>
      <w:rFonts w:ascii="Times New Roman" w:hAnsi="Times New Roman"/>
    </w:rPr>
  </w:style>
  <w:style w:type="character" w:customStyle="1" w:styleId="NoSpacingChar">
    <w:name w:val="No Spacing Char"/>
    <w:link w:val="NoSpacing"/>
    <w:uiPriority w:val="99"/>
    <w:locked/>
    <w:rsid w:val="005630A0"/>
    <w:rPr>
      <w:rFonts w:ascii="Times New Roman" w:hAnsi="Times New Roman"/>
      <w:sz w:val="22"/>
      <w:lang w:eastAsia="ru-RU"/>
    </w:rPr>
  </w:style>
  <w:style w:type="character" w:customStyle="1" w:styleId="212">
    <w:name w:val="Стиль Заголовок 2 + 12 пт Знак"/>
    <w:uiPriority w:val="99"/>
    <w:rsid w:val="005630A0"/>
    <w:rPr>
      <w:rFonts w:ascii="Arial" w:hAnsi="Arial"/>
      <w:b/>
      <w:i/>
      <w:sz w:val="28"/>
      <w:lang w:val="ru-RU" w:eastAsia="ru-RU"/>
    </w:rPr>
  </w:style>
  <w:style w:type="character" w:styleId="Hyperlink">
    <w:name w:val="Hyperlink"/>
    <w:basedOn w:val="DefaultParagraphFont"/>
    <w:uiPriority w:val="99"/>
    <w:rsid w:val="005630A0"/>
    <w:rPr>
      <w:rFonts w:ascii="Verdana" w:hAnsi="Verdana" w:cs="Times New Roman"/>
      <w:color w:val="0000FF"/>
      <w:sz w:val="24"/>
      <w:szCs w:val="24"/>
      <w:u w:val="single"/>
      <w:lang w:val="en-US" w:eastAsia="en-US" w:bidi="ar-SA"/>
    </w:rPr>
  </w:style>
  <w:style w:type="paragraph" w:customStyle="1" w:styleId="ConsCell">
    <w:name w:val="ConsCell"/>
    <w:uiPriority w:val="99"/>
    <w:rsid w:val="005630A0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customStyle="1" w:styleId="msolistparagraph0">
    <w:name w:val="msolistparagraph"/>
    <w:basedOn w:val="Normal"/>
    <w:uiPriority w:val="99"/>
    <w:rsid w:val="005630A0"/>
    <w:pPr>
      <w:spacing w:before="30" w:after="30"/>
    </w:pPr>
    <w:rPr>
      <w:sz w:val="20"/>
      <w:szCs w:val="20"/>
    </w:rPr>
  </w:style>
  <w:style w:type="paragraph" w:customStyle="1" w:styleId="Style5">
    <w:name w:val="Style5"/>
    <w:basedOn w:val="Normal"/>
    <w:uiPriority w:val="99"/>
    <w:rsid w:val="005630A0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paragraph" w:styleId="PlainText">
    <w:name w:val="Plain Text"/>
    <w:basedOn w:val="Normal"/>
    <w:link w:val="PlainTextChar"/>
    <w:uiPriority w:val="99"/>
    <w:rsid w:val="005630A0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5630A0"/>
    <w:rPr>
      <w:rFonts w:ascii="Courier New" w:hAnsi="Courier New" w:cs="Courier New"/>
      <w:sz w:val="20"/>
      <w:szCs w:val="20"/>
      <w:lang w:eastAsia="ru-RU"/>
    </w:rPr>
  </w:style>
  <w:style w:type="paragraph" w:customStyle="1" w:styleId="Style26">
    <w:name w:val="Style26"/>
    <w:basedOn w:val="Normal"/>
    <w:uiPriority w:val="99"/>
    <w:rsid w:val="005630A0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57">
    <w:name w:val="Style57"/>
    <w:basedOn w:val="Normal"/>
    <w:uiPriority w:val="99"/>
    <w:rsid w:val="005630A0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140">
    <w:name w:val="Style140"/>
    <w:basedOn w:val="Normal"/>
    <w:uiPriority w:val="99"/>
    <w:rsid w:val="005630A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styleId="FootnoteReference">
    <w:name w:val="footnote reference"/>
    <w:basedOn w:val="DefaultParagraphFont"/>
    <w:uiPriority w:val="99"/>
    <w:rsid w:val="005630A0"/>
    <w:rPr>
      <w:rFonts w:cs="Times New Roman"/>
      <w:vertAlign w:val="superscript"/>
    </w:rPr>
  </w:style>
  <w:style w:type="paragraph" w:customStyle="1" w:styleId="Style20">
    <w:name w:val="Style20"/>
    <w:basedOn w:val="Normal"/>
    <w:uiPriority w:val="99"/>
    <w:rsid w:val="005630A0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86">
    <w:name w:val="Style86"/>
    <w:basedOn w:val="Normal"/>
    <w:uiPriority w:val="99"/>
    <w:rsid w:val="005630A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character" w:customStyle="1" w:styleId="FontStyle247">
    <w:name w:val="Font Style247"/>
    <w:basedOn w:val="DefaultParagraphFont"/>
    <w:uiPriority w:val="99"/>
    <w:rsid w:val="005630A0"/>
    <w:rPr>
      <w:rFonts w:ascii="Century Schoolbook" w:hAnsi="Century Schoolbook" w:cs="Century Schoolbook"/>
      <w:spacing w:val="-10"/>
      <w:sz w:val="20"/>
      <w:szCs w:val="20"/>
    </w:rPr>
  </w:style>
  <w:style w:type="character" w:customStyle="1" w:styleId="FontStyle214">
    <w:name w:val="Font Style214"/>
    <w:basedOn w:val="DefaultParagraphFont"/>
    <w:uiPriority w:val="99"/>
    <w:rsid w:val="005630A0"/>
    <w:rPr>
      <w:rFonts w:ascii="Century Schoolbook" w:hAnsi="Century Schoolbook" w:cs="Century Schoolbook"/>
      <w:i/>
      <w:iCs/>
      <w:spacing w:val="20"/>
      <w:sz w:val="18"/>
      <w:szCs w:val="18"/>
    </w:rPr>
  </w:style>
  <w:style w:type="character" w:customStyle="1" w:styleId="FontStyle229">
    <w:name w:val="Font Style229"/>
    <w:basedOn w:val="DefaultParagraphFont"/>
    <w:uiPriority w:val="99"/>
    <w:rsid w:val="005630A0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basedOn w:val="DefaultParagraphFont"/>
    <w:uiPriority w:val="99"/>
    <w:rsid w:val="005630A0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basedOn w:val="DefaultParagraphFont"/>
    <w:uiPriority w:val="99"/>
    <w:rsid w:val="005630A0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Normal"/>
    <w:uiPriority w:val="99"/>
    <w:rsid w:val="005630A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03">
    <w:name w:val="Style103"/>
    <w:basedOn w:val="Normal"/>
    <w:uiPriority w:val="99"/>
    <w:rsid w:val="005630A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0">
    <w:name w:val="Style90"/>
    <w:basedOn w:val="Normal"/>
    <w:uiPriority w:val="99"/>
    <w:rsid w:val="005630A0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eastAsia="Calibri" w:hAnsi="Tahoma" w:cs="Tahoma"/>
    </w:rPr>
  </w:style>
  <w:style w:type="character" w:customStyle="1" w:styleId="FontStyle201">
    <w:name w:val="Font Style201"/>
    <w:basedOn w:val="DefaultParagraphFont"/>
    <w:uiPriority w:val="99"/>
    <w:rsid w:val="005630A0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basedOn w:val="DefaultParagraphFont"/>
    <w:uiPriority w:val="99"/>
    <w:rsid w:val="005630A0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basedOn w:val="DefaultParagraphFont"/>
    <w:uiPriority w:val="99"/>
    <w:rsid w:val="005630A0"/>
    <w:rPr>
      <w:rFonts w:ascii="Microsoft Sans Serif" w:hAnsi="Microsoft Sans Serif" w:cs="Microsoft Sans Serif"/>
      <w:spacing w:val="-10"/>
      <w:sz w:val="46"/>
      <w:szCs w:val="46"/>
    </w:rPr>
  </w:style>
  <w:style w:type="character" w:customStyle="1" w:styleId="FontStyle228">
    <w:name w:val="Font Style228"/>
    <w:basedOn w:val="DefaultParagraphFont"/>
    <w:uiPriority w:val="99"/>
    <w:rsid w:val="005630A0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Normal"/>
    <w:uiPriority w:val="99"/>
    <w:rsid w:val="005630A0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hAnsi="Tahoma" w:cs="Tahoma"/>
    </w:rPr>
  </w:style>
  <w:style w:type="character" w:customStyle="1" w:styleId="FontStyle308">
    <w:name w:val="Font Style308"/>
    <w:basedOn w:val="DefaultParagraphFont"/>
    <w:uiPriority w:val="99"/>
    <w:rsid w:val="005630A0"/>
    <w:rPr>
      <w:rFonts w:ascii="Century Schoolbook" w:hAnsi="Century Schoolbook" w:cs="Century Schoolbook"/>
      <w:i/>
      <w:iCs/>
      <w:spacing w:val="-20"/>
      <w:sz w:val="20"/>
      <w:szCs w:val="20"/>
    </w:rPr>
  </w:style>
  <w:style w:type="character" w:customStyle="1" w:styleId="FontStyle253">
    <w:name w:val="Font Style253"/>
    <w:basedOn w:val="DefaultParagraphFont"/>
    <w:uiPriority w:val="99"/>
    <w:rsid w:val="005630A0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basedOn w:val="DefaultParagraphFont"/>
    <w:uiPriority w:val="99"/>
    <w:rsid w:val="005630A0"/>
    <w:rPr>
      <w:rFonts w:ascii="MS Reference Sans Serif" w:hAnsi="MS Reference Sans Serif" w:cs="MS Reference Sans Serif"/>
      <w:spacing w:val="-20"/>
      <w:sz w:val="58"/>
      <w:szCs w:val="5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762</TotalTime>
  <Pages>8</Pages>
  <Words>2738</Words>
  <Characters>15608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31</cp:revision>
  <cp:lastPrinted>2018-02-20T09:20:00Z</cp:lastPrinted>
  <dcterms:created xsi:type="dcterms:W3CDTF">2016-08-31T12:13:00Z</dcterms:created>
  <dcterms:modified xsi:type="dcterms:W3CDTF">2018-04-10T12:23:00Z</dcterms:modified>
</cp:coreProperties>
</file>